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6038E" w14:textId="3227F74E" w:rsidR="00C36289" w:rsidRPr="00DD776D" w:rsidRDefault="00DB107B" w:rsidP="00DD776D">
      <w:pPr>
        <w:rPr>
          <w:b w:val="0"/>
          <w:i w:val="0"/>
        </w:rPr>
      </w:pPr>
      <w:r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3F17F" wp14:editId="2837464C">
                <wp:simplePos x="0" y="0"/>
                <wp:positionH relativeFrom="column">
                  <wp:posOffset>701040</wp:posOffset>
                </wp:positionH>
                <wp:positionV relativeFrom="paragraph">
                  <wp:posOffset>1490345</wp:posOffset>
                </wp:positionV>
                <wp:extent cx="5788691" cy="296926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691" cy="2969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5A203" w14:textId="77777777" w:rsidR="00E45611" w:rsidRPr="00C9571C" w:rsidRDefault="00E45611" w:rsidP="00E45611">
                            <w:pPr>
                              <w:spacing w:before="120" w:line="400" w:lineRule="exact"/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48"/>
                                <w:szCs w:val="48"/>
                              </w:rPr>
                            </w:pPr>
                            <w:r w:rsidRPr="00C9571C"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48"/>
                                <w:szCs w:val="48"/>
                              </w:rPr>
                              <w:t>Description of event</w:t>
                            </w:r>
                          </w:p>
                          <w:p w14:paraId="64D51099" w14:textId="15536A07" w:rsidR="00E45611" w:rsidRPr="00E45611" w:rsidRDefault="00E45611" w:rsidP="00E45611">
                            <w:pPr>
                              <w:spacing w:line="400" w:lineRule="exact"/>
                              <w:rPr>
                                <w:rFonts w:ascii="Arial" w:hAnsi="Arial" w:cs="Arial"/>
                                <w:b w:val="0"/>
                                <w:i w:val="0"/>
                              </w:rPr>
                            </w:pPr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At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vero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accusamus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iusto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odio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dignissimos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ducimus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qui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blanditiis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praesentium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voluptatum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deleniti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atque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corrupti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quos </w:t>
                            </w:r>
                            <w:proofErr w:type="spellStart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dolores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quas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olestias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excepturi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sint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occaecati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cupiditate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non provident</w:t>
                            </w:r>
                            <w:proofErr w:type="gram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similique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sunt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in culpa qui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officia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deserunt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mollitia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animi, id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est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laborum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dolorum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fuga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.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harum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quidem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rerum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facilis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est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expedita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distinctio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. Nam libero tempore, cum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soluta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nobis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est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eligendi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optio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cumque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nihil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impedit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quo minus id quod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maxime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placeat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facere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possimus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omnis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voluptas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assumenda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atque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corrupti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quos </w:t>
                            </w:r>
                            <w:proofErr w:type="spellStart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dolores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quas</w:t>
                            </w:r>
                            <w:proofErr w:type="spellEnd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olestias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excepturi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sint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occaecati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cupiditate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non provident</w:t>
                            </w:r>
                            <w:proofErr w:type="gram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similique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sunt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in culpa qui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officia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deserunt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mollitia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animi, id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est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laborum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dolorum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>fuga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3F17F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5.2pt;margin-top:117.35pt;width:455.8pt;height:2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" stroked="f" strokeweight="0">
                <v:fill opacity="0"/>
                <v:textbox>
                  <w:txbxContent>
                    <w:p w14:paraId="3D75A203" w14:textId="77777777" w:rsidR="00E45611" w:rsidRPr="00C9571C" w:rsidRDefault="00E45611" w:rsidP="00E45611">
                      <w:pPr>
                        <w:spacing w:before="120" w:line="400" w:lineRule="exact"/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48"/>
                          <w:szCs w:val="48"/>
                        </w:rPr>
                      </w:pPr>
                      <w:r w:rsidRPr="00C9571C"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48"/>
                          <w:szCs w:val="48"/>
                        </w:rPr>
                        <w:t>Description of event</w:t>
                      </w:r>
                    </w:p>
                    <w:p w14:paraId="64D51099" w14:textId="15536A07" w:rsidR="00E45611" w:rsidRPr="00E45611" w:rsidRDefault="00E45611" w:rsidP="00E45611">
                      <w:pPr>
                        <w:spacing w:line="400" w:lineRule="exact"/>
                        <w:rPr>
                          <w:rFonts w:ascii="Arial" w:hAnsi="Arial" w:cs="Arial"/>
                          <w:b w:val="0"/>
                          <w:i w:val="0"/>
                        </w:rPr>
                      </w:pPr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At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vero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accusamus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iusto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odio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dignissimos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ducimus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qui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blanditiis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praesentium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voluptatum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deleniti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atque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corrupti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quos </w:t>
                      </w:r>
                      <w:proofErr w:type="spellStart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dolores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quas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olestias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excepturi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sint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occaecati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cupiditate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gram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non provident</w:t>
                      </w:r>
                      <w:proofErr w:type="gram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,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similique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sunt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in culpa qui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officia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deserunt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mollitia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animi, id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est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laborum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dolorum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fuga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.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harum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quidem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rerum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facilis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est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expedita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distinctio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. Nam libero tempore, cum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soluta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nobis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est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eligendi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optio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cumque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nihil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impedit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quo minus id quod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maxime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placeat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facere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possimus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,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omnis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voluptas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assumenda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.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atque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corrupti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quos </w:t>
                      </w:r>
                      <w:proofErr w:type="spellStart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dolores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quas</w:t>
                      </w:r>
                      <w:proofErr w:type="spellEnd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olestias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excepturi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sint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occaecati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cupiditate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gram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non provident</w:t>
                      </w:r>
                      <w:proofErr w:type="gram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,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similique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sunt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in culpa qui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officia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deserunt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mollitia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animi, id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est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laborum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dolorum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>fuga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42962">
        <w:rPr>
          <w:b w:val="0"/>
          <w:i w:val="0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9832458" wp14:editId="171621EF">
            <wp:simplePos x="0" y="0"/>
            <wp:positionH relativeFrom="column">
              <wp:posOffset>5883294</wp:posOffset>
            </wp:positionH>
            <wp:positionV relativeFrom="paragraph">
              <wp:posOffset>7886065</wp:posOffset>
            </wp:positionV>
            <wp:extent cx="733425" cy="702310"/>
            <wp:effectExtent l="0" t="0" r="317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ferred 2C 287 Web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962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2078C2" wp14:editId="168B0C8F">
                <wp:simplePos x="0" y="0"/>
                <wp:positionH relativeFrom="column">
                  <wp:posOffset>217535</wp:posOffset>
                </wp:positionH>
                <wp:positionV relativeFrom="paragraph">
                  <wp:posOffset>7545070</wp:posOffset>
                </wp:positionV>
                <wp:extent cx="5107305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1257300"/>
                        </a:xfrm>
                        <a:prstGeom prst="rect">
                          <a:avLst/>
                        </a:prstGeom>
                        <a:solidFill>
                          <a:srgbClr val="234098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486839A" w14:textId="77777777" w:rsidR="00E45611" w:rsidRPr="00A203E4" w:rsidRDefault="00E45611" w:rsidP="00E45611">
                            <w:pPr>
                              <w:spacing w:line="400" w:lineRule="exact"/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30"/>
                              </w:rPr>
                            </w:pPr>
                            <w:r w:rsidRPr="00A203E4"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30"/>
                              </w:rPr>
                              <w:t>Contact Information</w:t>
                            </w:r>
                          </w:p>
                          <w:p w14:paraId="1773853D" w14:textId="5C5017BF" w:rsidR="00E45611" w:rsidRPr="00E74BE1" w:rsidRDefault="00E45611" w:rsidP="00E45611">
                            <w:pPr>
                              <w:spacing w:line="340" w:lineRule="exact"/>
                              <w:rPr>
                                <w:rFonts w:ascii="Times" w:hAnsi="Times"/>
                                <w:b w:val="0"/>
                                <w:sz w:val="20"/>
                              </w:rPr>
                            </w:pPr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At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eos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accusamus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iusto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odio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dignissimos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ducimus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blanditiis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praesentium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voluptatum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deleniti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atque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corrupti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quos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dolores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quas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CA0138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olestias</w:t>
                            </w:r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excepturi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sint</w:t>
                            </w:r>
                            <w:proofErr w:type="spellEnd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56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occ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aecati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>cupiditate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2"/>
                                <w:szCs w:val="22"/>
                              </w:rPr>
                              <w:t xml:space="preserve"> non provident.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78C2" id="Text Box 10" o:spid="_x0000_s1027" type="#_x0000_t202" style="position:absolute;margin-left:17.15pt;margin-top:594.1pt;width:402.1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" fillcolor="#234098" stroked="f">
                <v:fill opacity="0"/>
                <v:textbox>
                  <w:txbxContent>
                    <w:p w14:paraId="6486839A" w14:textId="77777777" w:rsidR="00E45611" w:rsidRPr="00A203E4" w:rsidRDefault="00E45611" w:rsidP="00E45611">
                      <w:pPr>
                        <w:spacing w:line="400" w:lineRule="exact"/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30"/>
                        </w:rPr>
                      </w:pPr>
                      <w:r w:rsidRPr="00A203E4"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30"/>
                        </w:rPr>
                        <w:t>Contact Information</w:t>
                      </w:r>
                    </w:p>
                    <w:p w14:paraId="1773853D" w14:textId="5C5017BF" w:rsidR="00E45611" w:rsidRPr="00E74BE1" w:rsidRDefault="00E45611" w:rsidP="00E45611">
                      <w:pPr>
                        <w:spacing w:line="340" w:lineRule="exact"/>
                        <w:rPr>
                          <w:rFonts w:ascii="Times" w:hAnsi="Times"/>
                          <w:b w:val="0"/>
                          <w:sz w:val="20"/>
                        </w:rPr>
                      </w:pPr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At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eos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accusamus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iusto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odio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dignissimos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ducimus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blanditiis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praesentium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voluptatum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deleniti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atque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corrupti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quos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dolores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quas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="00CA0138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olestias</w:t>
                      </w:r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excepturi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sint</w:t>
                      </w:r>
                      <w:proofErr w:type="spellEnd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56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occ</w:t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aecati</w:t>
                      </w:r>
                      <w:proofErr w:type="spellEnd"/>
                      <w:r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>cupiditate</w:t>
                      </w:r>
                      <w:proofErr w:type="spellEnd"/>
                      <w:r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2"/>
                          <w:szCs w:val="22"/>
                        </w:rPr>
                        <w:t xml:space="preserve"> non provident.</w:t>
                      </w:r>
                    </w:p>
                  </w:txbxContent>
                </v:textbox>
              </v:shape>
            </w:pict>
          </mc:Fallback>
        </mc:AlternateContent>
      </w:r>
      <w:r w:rsidR="00C42962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7C3CC" wp14:editId="424746C0">
                <wp:simplePos x="0" y="0"/>
                <wp:positionH relativeFrom="column">
                  <wp:posOffset>248285</wp:posOffset>
                </wp:positionH>
                <wp:positionV relativeFrom="paragraph">
                  <wp:posOffset>227387</wp:posOffset>
                </wp:positionV>
                <wp:extent cx="4870082" cy="102923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082" cy="1029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DAF09" w14:textId="77777777" w:rsidR="00B815FE" w:rsidRPr="00E45611" w:rsidRDefault="00B815FE" w:rsidP="00B815FE">
                            <w:pPr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</w:pPr>
                            <w:r w:rsidRPr="00E45611"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  <w:t xml:space="preserve">Title of </w:t>
                            </w:r>
                            <w:r w:rsidRPr="00C9571C"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96"/>
                              </w:rPr>
                              <w:t>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CC" id="Text Box 7" o:spid="_x0000_s1028" type="#_x0000_t202" style="position:absolute;margin-left:19.55pt;margin-top:17.9pt;width:383.45pt;height:8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" stroked="f" strokeweight="0">
                <v:fill opacity="0"/>
                <v:textbox>
                  <w:txbxContent>
                    <w:p w14:paraId="1D2DAF09" w14:textId="77777777" w:rsidR="00B815FE" w:rsidRPr="00E45611" w:rsidRDefault="00B815FE" w:rsidP="00B815FE">
                      <w:pPr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</w:pPr>
                      <w:r w:rsidRPr="00E45611"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  <w:t xml:space="preserve">Title of </w:t>
                      </w:r>
                      <w:r w:rsidRPr="00C9571C"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96"/>
                        </w:rPr>
                        <w:t>event</w:t>
                      </w:r>
                    </w:p>
                  </w:txbxContent>
                </v:textbox>
              </v:shape>
            </w:pict>
          </mc:Fallback>
        </mc:AlternateContent>
      </w:r>
      <w:r w:rsidR="00C42962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1A728" wp14:editId="46068A7D">
                <wp:simplePos x="0" y="0"/>
                <wp:positionH relativeFrom="column">
                  <wp:posOffset>393700</wp:posOffset>
                </wp:positionH>
                <wp:positionV relativeFrom="paragraph">
                  <wp:posOffset>4917358</wp:posOffset>
                </wp:positionV>
                <wp:extent cx="6096509" cy="194564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509" cy="1945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89053" w14:textId="77777777" w:rsidR="00E45611" w:rsidRPr="00C9571C" w:rsidRDefault="00E45611" w:rsidP="00E45611">
                            <w:pPr>
                              <w:tabs>
                                <w:tab w:val="left" w:pos="4320"/>
                              </w:tabs>
                              <w:spacing w:line="78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</w:pPr>
                            <w:r w:rsidRPr="00C9571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  <w:t>Time &amp; Date</w:t>
                            </w:r>
                          </w:p>
                          <w:p w14:paraId="3C1591D3" w14:textId="6F6D8909" w:rsidR="00E45611" w:rsidRPr="00C9571C" w:rsidRDefault="00E45611" w:rsidP="00E45611">
                            <w:pPr>
                              <w:tabs>
                                <w:tab w:val="left" w:pos="4320"/>
                              </w:tabs>
                              <w:spacing w:line="78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</w:pPr>
                            <w:r w:rsidRPr="00C9571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  <w:t xml:space="preserve">Campus </w:t>
                            </w:r>
                          </w:p>
                          <w:p w14:paraId="2288250B" w14:textId="225A9D96" w:rsidR="00E45611" w:rsidRPr="00C9571C" w:rsidRDefault="00C9571C" w:rsidP="00E45611">
                            <w:pPr>
                              <w:tabs>
                                <w:tab w:val="left" w:pos="4320"/>
                              </w:tabs>
                              <w:spacing w:line="78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</w:pPr>
                            <w:r w:rsidRPr="00C9571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1A728" id="Text Box 9" o:spid="_x0000_s1029" type="#_x0000_t202" style="position:absolute;margin-left:31pt;margin-top:387.2pt;width:480.05pt;height:15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" stroked="f" strokeweight="0">
                <v:fill opacity="0"/>
                <v:textbox>
                  <w:txbxContent>
                    <w:p w14:paraId="32889053" w14:textId="77777777" w:rsidR="00E45611" w:rsidRPr="00C9571C" w:rsidRDefault="00E45611" w:rsidP="00E45611">
                      <w:pPr>
                        <w:tabs>
                          <w:tab w:val="left" w:pos="4320"/>
                        </w:tabs>
                        <w:spacing w:line="78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</w:pPr>
                      <w:r w:rsidRPr="00C9571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  <w:t>Time &amp; Date</w:t>
                      </w:r>
                    </w:p>
                    <w:p w14:paraId="3C1591D3" w14:textId="6F6D8909" w:rsidR="00E45611" w:rsidRPr="00C9571C" w:rsidRDefault="00E45611" w:rsidP="00E45611">
                      <w:pPr>
                        <w:tabs>
                          <w:tab w:val="left" w:pos="4320"/>
                        </w:tabs>
                        <w:spacing w:line="78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</w:pPr>
                      <w:r w:rsidRPr="00C9571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  <w:t xml:space="preserve">Campus </w:t>
                      </w:r>
                    </w:p>
                    <w:p w14:paraId="2288250B" w14:textId="225A9D96" w:rsidR="00E45611" w:rsidRPr="00C9571C" w:rsidRDefault="00C9571C" w:rsidP="00E45611">
                      <w:pPr>
                        <w:tabs>
                          <w:tab w:val="left" w:pos="4320"/>
                        </w:tabs>
                        <w:spacing w:line="78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</w:pPr>
                      <w:r w:rsidRPr="00C9571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6B5B9F">
        <w:rPr>
          <w:b w:val="0"/>
          <w:i w:val="0"/>
          <w:noProof/>
          <w:lang w:eastAsia="en-US"/>
        </w:rPr>
        <w:drawing>
          <wp:inline distT="0" distB="0" distL="0" distR="0" wp14:anchorId="03FBB8E7" wp14:editId="0CFD16BE">
            <wp:extent cx="68580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 BG_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289" w:rsidRPr="00DD776D" w:rsidSect="00735580">
      <w:footerReference w:type="default" r:id="rId10"/>
      <w:footerReference w:type="first" r:id="rId11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75751" w14:textId="77777777" w:rsidR="00562705" w:rsidRDefault="00562705">
      <w:pPr>
        <w:spacing w:after="0" w:line="240" w:lineRule="auto"/>
      </w:pPr>
      <w:r>
        <w:separator/>
      </w:r>
    </w:p>
  </w:endnote>
  <w:endnote w:type="continuationSeparator" w:id="0">
    <w:p w14:paraId="6FD7D7DC" w14:textId="77777777" w:rsidR="00562705" w:rsidRDefault="0056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6555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5C835" w14:textId="77777777" w:rsidR="00C36289" w:rsidRDefault="00F2637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7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572B0" w14:textId="77777777" w:rsidR="000934B4" w:rsidRDefault="000934B4" w:rsidP="000934B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2DCED" w14:textId="77777777" w:rsidR="00562705" w:rsidRDefault="00562705">
      <w:pPr>
        <w:spacing w:after="0" w:line="240" w:lineRule="auto"/>
      </w:pPr>
      <w:r>
        <w:separator/>
      </w:r>
    </w:p>
  </w:footnote>
  <w:footnote w:type="continuationSeparator" w:id="0">
    <w:p w14:paraId="476884B2" w14:textId="77777777" w:rsidR="00562705" w:rsidRDefault="00562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FAC7D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A6BB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FCFE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2FCE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B10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06CFD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A2BD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5505D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0E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3C4E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F286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B4"/>
    <w:rsid w:val="000934B4"/>
    <w:rsid w:val="000C5594"/>
    <w:rsid w:val="000F0852"/>
    <w:rsid w:val="00124C6A"/>
    <w:rsid w:val="0035596D"/>
    <w:rsid w:val="00435D01"/>
    <w:rsid w:val="00562705"/>
    <w:rsid w:val="0060062F"/>
    <w:rsid w:val="00651BDA"/>
    <w:rsid w:val="006B5B9F"/>
    <w:rsid w:val="00735580"/>
    <w:rsid w:val="007D657F"/>
    <w:rsid w:val="00814E3F"/>
    <w:rsid w:val="00843E4B"/>
    <w:rsid w:val="008558CF"/>
    <w:rsid w:val="00856492"/>
    <w:rsid w:val="00870EE4"/>
    <w:rsid w:val="00A203E4"/>
    <w:rsid w:val="00A53943"/>
    <w:rsid w:val="00B815FE"/>
    <w:rsid w:val="00C36289"/>
    <w:rsid w:val="00C42962"/>
    <w:rsid w:val="00C5255B"/>
    <w:rsid w:val="00C9571C"/>
    <w:rsid w:val="00CA0138"/>
    <w:rsid w:val="00DB107B"/>
    <w:rsid w:val="00DD776D"/>
    <w:rsid w:val="00E45611"/>
    <w:rsid w:val="00F17374"/>
    <w:rsid w:val="00F26372"/>
    <w:rsid w:val="00F5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EA8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322" w:themeColor="text2"/>
        <w:sz w:val="24"/>
        <w:szCs w:val="24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b/>
      <w:i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i w:val="0"/>
      <w:color w:val="3C9E9D" w:themeColor="accen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0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i w:val="0"/>
      <w:sz w:val="3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00"/>
      <w:outlineLvl w:val="3"/>
    </w:pPr>
    <w:rPr>
      <w:rFonts w:asciiTheme="majorHAnsi" w:eastAsiaTheme="majorEastAsia" w:hAnsiTheme="majorHAnsi" w:cstheme="majorBidi"/>
      <w:b w:val="0"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00"/>
      <w:outlineLvl w:val="4"/>
    </w:pPr>
    <w:rPr>
      <w:rFonts w:asciiTheme="majorHAnsi" w:eastAsiaTheme="majorEastAsia" w:hAnsiTheme="majorHAnsi" w:cstheme="majorBidi"/>
      <w:b w:val="0"/>
      <w:i w:val="0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00"/>
      <w:outlineLvl w:val="5"/>
    </w:pPr>
    <w:rPr>
      <w:rFonts w:asciiTheme="majorHAnsi" w:eastAsiaTheme="majorEastAsia" w:hAnsiTheme="majorHAnsi" w:cstheme="majorBidi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00"/>
      <w:outlineLvl w:val="6"/>
    </w:pPr>
    <w:rPr>
      <w:rFonts w:asciiTheme="majorHAnsi" w:eastAsiaTheme="majorEastAsia" w:hAnsiTheme="majorHAnsi" w:cstheme="majorBidi"/>
      <w:i w:val="0"/>
      <w:iCs/>
      <w:sz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00"/>
      <w:outlineLvl w:val="7"/>
    </w:pPr>
    <w:rPr>
      <w:rFonts w:asciiTheme="majorHAnsi" w:eastAsiaTheme="majorEastAsia" w:hAnsiTheme="majorHAnsi" w:cstheme="majorBidi"/>
      <w:color w:val="978D8A" w:themeColor="text2" w:themeTint="80"/>
      <w:sz w:val="3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00"/>
      <w:outlineLvl w:val="8"/>
    </w:pPr>
    <w:rPr>
      <w:rFonts w:asciiTheme="majorHAnsi" w:eastAsiaTheme="majorEastAsia" w:hAnsiTheme="majorHAnsi" w:cstheme="majorBidi"/>
      <w:i w:val="0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3C9E9D" w:themeColor="accent1"/>
      <w:spacing w:val="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C9E9D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3C9E9D" w:themeColor="accent1"/>
      <w:sz w:val="52"/>
      <w:szCs w:val="32"/>
    </w:rPr>
  </w:style>
  <w:style w:type="paragraph" w:styleId="Title">
    <w:name w:val="Title"/>
    <w:basedOn w:val="Normal"/>
    <w:link w:val="TitleChar"/>
    <w:uiPriority w:val="8"/>
    <w:qFormat/>
    <w:pPr>
      <w:spacing w:after="720" w:line="240" w:lineRule="auto"/>
      <w:contextualSpacing/>
    </w:pPr>
    <w:rPr>
      <w:rFonts w:asciiTheme="majorHAnsi" w:eastAsiaTheme="majorEastAsia" w:hAnsiTheme="majorHAnsi" w:cstheme="majorBidi"/>
      <w:i w:val="0"/>
      <w:caps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8"/>
    <w:rPr>
      <w:rFonts w:asciiTheme="majorHAnsi" w:eastAsiaTheme="majorEastAsia" w:hAnsiTheme="majorHAnsi" w:cstheme="majorBidi"/>
      <w:b/>
      <w:caps/>
      <w:kern w:val="28"/>
      <w:sz w:val="100"/>
      <w:szCs w:val="5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  <w:rPr>
      <w:b w:val="0"/>
      <w:i w:val="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b w:val="0"/>
      <w:i w:val="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color w:val="3C9E9D" w:themeColor="accent1"/>
      <w:sz w:val="20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322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322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00" w:after="200"/>
    </w:pPr>
    <w:rPr>
      <w:iCs/>
      <w:color w:val="3C9E9D" w:themeColor="accent1"/>
      <w:sz w:val="3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3C9E9D" w:themeColor="accent1"/>
      <w:sz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200"/>
    </w:pPr>
    <w:rPr>
      <w:i w:val="0"/>
      <w:iCs/>
      <w:color w:val="3C9E9D" w:themeColor="accent1"/>
      <w:sz w:val="30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b/>
      <w:iCs/>
      <w:color w:val="3C9E9D" w:themeColor="accent1"/>
      <w:sz w:val="3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i/>
      <w:caps/>
      <w:smallCaps w:val="0"/>
      <w:color w:val="262322" w:themeColor="text2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600"/>
      <w:contextualSpacing/>
    </w:pPr>
    <w:rPr>
      <w:rFonts w:eastAsiaTheme="minorEastAsia"/>
      <w:color w:val="978D8A" w:themeColor="text2" w:themeTint="80"/>
      <w:sz w:val="5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b/>
      <w:i/>
      <w:color w:val="978D8A" w:themeColor="text2" w:themeTint="80"/>
      <w:sz w:val="5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62322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3C9E9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tif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lenemiller/Library/Containers/com.microsoft.Word/Data/Library/Caches/TM10002084/Menu.dotx" TargetMode="External"/></Relationships>
</file>

<file path=word/theme/theme1.xml><?xml version="1.0" encoding="utf-8"?>
<a:theme xmlns:a="http://schemas.openxmlformats.org/drawingml/2006/main" name="Office Theme">
  <a:themeElements>
    <a:clrScheme name="Menu">
      <a:dk1>
        <a:sysClr val="windowText" lastClr="000000"/>
      </a:dk1>
      <a:lt1>
        <a:sysClr val="window" lastClr="FFFFFF"/>
      </a:lt1>
      <a:dk2>
        <a:srgbClr val="262322"/>
      </a:dk2>
      <a:lt2>
        <a:srgbClr val="F9F8F6"/>
      </a:lt2>
      <a:accent1>
        <a:srgbClr val="3C9E9D"/>
      </a:accent1>
      <a:accent2>
        <a:srgbClr val="E8BC44"/>
      </a:accent2>
      <a:accent3>
        <a:srgbClr val="8B7F61"/>
      </a:accent3>
      <a:accent4>
        <a:srgbClr val="F2796F"/>
      </a:accent4>
      <a:accent5>
        <a:srgbClr val="ABCA66"/>
      </a:accent5>
      <a:accent6>
        <a:srgbClr val="9475A0"/>
      </a:accent6>
      <a:hlink>
        <a:srgbClr val="3C9E9D"/>
      </a:hlink>
      <a:folHlink>
        <a:srgbClr val="9475A0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90F11B-A256-EB4C-A63A-3923FFAE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Menu.dotx</Template>
  <TotalTime>32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Quong</dc:creator>
  <cp:keywords/>
  <dc:description/>
  <cp:lastModifiedBy>Daniel Quong</cp:lastModifiedBy>
  <cp:revision>22</cp:revision>
  <cp:lastPrinted>2016-10-07T19:58:00Z</cp:lastPrinted>
  <dcterms:created xsi:type="dcterms:W3CDTF">2016-10-07T18:55:00Z</dcterms:created>
  <dcterms:modified xsi:type="dcterms:W3CDTF">2017-02-06T15:31:00Z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TF10002047</vt:lpwstr>
  </property>
</Properties>
</file>