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C6038E" w14:textId="6F771208" w:rsidR="00C36289" w:rsidRPr="00DD776D" w:rsidRDefault="00631F48" w:rsidP="00DD776D">
      <w:pPr>
        <w:rPr>
          <w:b w:val="0"/>
          <w:i w:val="0"/>
        </w:rPr>
      </w:pPr>
      <w:r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63F17F" wp14:editId="6CCA4D0A">
                <wp:simplePos x="0" y="0"/>
                <wp:positionH relativeFrom="column">
                  <wp:posOffset>622300</wp:posOffset>
                </wp:positionH>
                <wp:positionV relativeFrom="paragraph">
                  <wp:posOffset>1941286</wp:posOffset>
                </wp:positionV>
                <wp:extent cx="3809365" cy="3084830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9365" cy="308483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75A203" w14:textId="77777777" w:rsidR="00E45611" w:rsidRPr="00C9571C" w:rsidRDefault="00E45611" w:rsidP="00E45611">
                            <w:pPr>
                              <w:spacing w:before="120" w:line="400" w:lineRule="exact"/>
                              <w:rPr>
                                <w:rFonts w:ascii="Arial" w:hAnsi="Arial" w:cs="Arial"/>
                                <w:bCs/>
                                <w:i w:val="0"/>
                                <w:color w:val="234098"/>
                                <w:sz w:val="48"/>
                                <w:szCs w:val="48"/>
                              </w:rPr>
                            </w:pPr>
                            <w:r w:rsidRPr="00C9571C">
                              <w:rPr>
                                <w:rFonts w:ascii="Arial" w:hAnsi="Arial" w:cs="Arial"/>
                                <w:bCs/>
                                <w:i w:val="0"/>
                                <w:color w:val="234098"/>
                                <w:sz w:val="48"/>
                                <w:szCs w:val="48"/>
                              </w:rPr>
                              <w:t>Description of event</w:t>
                            </w:r>
                          </w:p>
                          <w:p w14:paraId="64D51099" w14:textId="3FE7259B" w:rsidR="00E45611" w:rsidRPr="00E45611" w:rsidRDefault="00E45611" w:rsidP="00E45611">
                            <w:pPr>
                              <w:spacing w:line="400" w:lineRule="exact"/>
                              <w:rPr>
                                <w:rFonts w:ascii="Arial" w:hAnsi="Arial" w:cs="Arial"/>
                                <w:b w:val="0"/>
                                <w:i w:val="0"/>
                              </w:rPr>
                            </w:pPr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At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vero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eos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accusamus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iusto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odio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dignissimos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ducimus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qui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blanditiis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praesentium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voluptatum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deleniti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atque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corrupti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quos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dolores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quas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="007F108D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olestias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excepturi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sint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occaecati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cupiditate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gram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non provident</w:t>
                            </w:r>
                            <w:proofErr w:type="gram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,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similique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sunt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in culpa qui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officia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deserunt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mollitia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animi, id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est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laborum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dolorum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fuga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.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harum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quidem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rerum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facilis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est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expedita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distinctio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. Nam libero tempore, cum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soluta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nobis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est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eligendi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optio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cumque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nihil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impedit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quo minus id quod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maxim</w:t>
                            </w:r>
                            <w:r w:rsidR="00B10AAA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e</w:t>
                            </w:r>
                            <w:proofErr w:type="spellEnd"/>
                            <w:r w:rsidR="00B10AAA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="00B10AAA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placeat</w:t>
                            </w:r>
                            <w:proofErr w:type="spellEnd"/>
                            <w:r w:rsidR="00B10AAA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="00B10AAA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facere</w:t>
                            </w:r>
                            <w:proofErr w:type="spellEnd"/>
                            <w:r w:rsidR="00B10AAA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="00B10AAA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possimus</w:t>
                            </w:r>
                            <w:proofErr w:type="spellEnd"/>
                            <w:r w:rsidR="00B10AAA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63F17F" id="_x0000_t202" coordsize="21600,21600" o:spt="202" path="m0,0l0,21600,21600,21600,21600,0xe">
                <v:stroke joinstyle="miter"/>
                <v:path gradientshapeok="t" o:connecttype="rect"/>
              </v:shapetype>
              <v:shape id="Text Box 8" o:spid="_x0000_s1026" type="#_x0000_t202" style="position:absolute;margin-left:49pt;margin-top:152.85pt;width:299.95pt;height:242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" stroked="f" strokeweight="0">
                <v:fill opacity="0"/>
                <v:textbox>
                  <w:txbxContent>
                    <w:p w14:paraId="3D75A203" w14:textId="77777777" w:rsidR="00E45611" w:rsidRPr="00C9571C" w:rsidRDefault="00E45611" w:rsidP="00E45611">
                      <w:pPr>
                        <w:spacing w:before="120" w:line="400" w:lineRule="exact"/>
                        <w:rPr>
                          <w:rFonts w:ascii="Arial" w:hAnsi="Arial" w:cs="Arial"/>
                          <w:bCs/>
                          <w:i w:val="0"/>
                          <w:color w:val="234098"/>
                          <w:sz w:val="48"/>
                          <w:szCs w:val="48"/>
                        </w:rPr>
                      </w:pPr>
                      <w:r w:rsidRPr="00C9571C">
                        <w:rPr>
                          <w:rFonts w:ascii="Arial" w:hAnsi="Arial" w:cs="Arial"/>
                          <w:bCs/>
                          <w:i w:val="0"/>
                          <w:color w:val="234098"/>
                          <w:sz w:val="48"/>
                          <w:szCs w:val="48"/>
                        </w:rPr>
                        <w:t>Description of event</w:t>
                      </w:r>
                    </w:p>
                    <w:p w14:paraId="64D51099" w14:textId="3FE7259B" w:rsidR="00E45611" w:rsidRPr="00E45611" w:rsidRDefault="00E45611" w:rsidP="00E45611">
                      <w:pPr>
                        <w:spacing w:line="400" w:lineRule="exact"/>
                        <w:rPr>
                          <w:rFonts w:ascii="Arial" w:hAnsi="Arial" w:cs="Arial"/>
                          <w:b w:val="0"/>
                          <w:i w:val="0"/>
                        </w:rPr>
                      </w:pPr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At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vero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eos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accusamus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iusto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odio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dignissimos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ducimus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qui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blanditiis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praesentium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voluptatum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deleniti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atque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corrupti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quos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dolores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quas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="007F108D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olestias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excepturi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sint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occaecati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cupiditate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gram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non provident</w:t>
                      </w:r>
                      <w:proofErr w:type="gram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,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similique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sunt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in culpa qui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officia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deserunt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mollitia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animi, id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est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laborum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dolorum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fuga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.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harum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quidem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rerum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facilis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est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expedita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distinctio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. Nam libero tempore, cum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soluta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nobis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est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eligendi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optio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cumque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nihil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impedit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quo minus id quod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maxim</w:t>
                      </w:r>
                      <w:r w:rsidR="00B10AAA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e</w:t>
                      </w:r>
                      <w:proofErr w:type="spellEnd"/>
                      <w:r w:rsidR="00B10AAA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="00B10AAA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placeat</w:t>
                      </w:r>
                      <w:proofErr w:type="spellEnd"/>
                      <w:r w:rsidR="00B10AAA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="00B10AAA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facere</w:t>
                      </w:r>
                      <w:proofErr w:type="spellEnd"/>
                      <w:r w:rsidR="00B10AAA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 xml:space="preserve"> </w:t>
                      </w:r>
                      <w:proofErr w:type="spellStart"/>
                      <w:r w:rsidR="00B10AAA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possimus</w:t>
                      </w:r>
                      <w:proofErr w:type="spellEnd"/>
                      <w:r w:rsidR="00B10AAA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61085"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D1A728" wp14:editId="488BECDB">
                <wp:simplePos x="0" y="0"/>
                <wp:positionH relativeFrom="column">
                  <wp:posOffset>389890</wp:posOffset>
                </wp:positionH>
                <wp:positionV relativeFrom="paragraph">
                  <wp:posOffset>5486672</wp:posOffset>
                </wp:positionV>
                <wp:extent cx="4042410" cy="1945640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2410" cy="19456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889053" w14:textId="77777777" w:rsidR="00E45611" w:rsidRPr="00C9571C" w:rsidRDefault="00E45611" w:rsidP="00E45611">
                            <w:pPr>
                              <w:tabs>
                                <w:tab w:val="left" w:pos="4320"/>
                              </w:tabs>
                              <w:spacing w:line="780" w:lineRule="exact"/>
                              <w:jc w:val="center"/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72"/>
                                <w:szCs w:val="72"/>
                              </w:rPr>
                            </w:pPr>
                            <w:r w:rsidRPr="00C9571C"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72"/>
                                <w:szCs w:val="72"/>
                              </w:rPr>
                              <w:t>Time &amp; Date</w:t>
                            </w:r>
                          </w:p>
                          <w:p w14:paraId="3C1591D3" w14:textId="6F6D8909" w:rsidR="00E45611" w:rsidRPr="00C9571C" w:rsidRDefault="00E45611" w:rsidP="00E45611">
                            <w:pPr>
                              <w:tabs>
                                <w:tab w:val="left" w:pos="4320"/>
                              </w:tabs>
                              <w:spacing w:line="780" w:lineRule="exact"/>
                              <w:jc w:val="center"/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72"/>
                                <w:szCs w:val="72"/>
                              </w:rPr>
                            </w:pPr>
                            <w:r w:rsidRPr="00C9571C"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72"/>
                                <w:szCs w:val="72"/>
                              </w:rPr>
                              <w:t xml:space="preserve">Campus </w:t>
                            </w:r>
                          </w:p>
                          <w:p w14:paraId="2288250B" w14:textId="225A9D96" w:rsidR="00E45611" w:rsidRPr="00C9571C" w:rsidRDefault="00C9571C" w:rsidP="00E45611">
                            <w:pPr>
                              <w:tabs>
                                <w:tab w:val="left" w:pos="4320"/>
                              </w:tabs>
                              <w:spacing w:line="780" w:lineRule="exact"/>
                              <w:jc w:val="center"/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72"/>
                                <w:szCs w:val="72"/>
                              </w:rPr>
                            </w:pPr>
                            <w:r w:rsidRPr="00C9571C">
                              <w:rPr>
                                <w:rFonts w:ascii="Arial Black" w:hAnsi="Arial Black" w:cs="Arial"/>
                                <w:bCs/>
                                <w:i w:val="0"/>
                                <w:color w:val="234098"/>
                                <w:sz w:val="72"/>
                                <w:szCs w:val="72"/>
                              </w:rPr>
                              <w:t>Location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D1A728" id="Text Box 9" o:spid="_x0000_s1027" type="#_x0000_t202" style="position:absolute;margin-left:30.7pt;margin-top:6in;width:318.3pt;height:153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" stroked="f" strokeweight="0">
                <v:fill opacity="0"/>
                <v:textbox>
                  <w:txbxContent>
                    <w:p w14:paraId="32889053" w14:textId="77777777" w:rsidR="00E45611" w:rsidRPr="00C9571C" w:rsidRDefault="00E45611" w:rsidP="00E45611">
                      <w:pPr>
                        <w:tabs>
                          <w:tab w:val="left" w:pos="4320"/>
                        </w:tabs>
                        <w:spacing w:line="780" w:lineRule="exact"/>
                        <w:jc w:val="center"/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72"/>
                          <w:szCs w:val="72"/>
                        </w:rPr>
                      </w:pPr>
                      <w:r w:rsidRPr="00C9571C"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72"/>
                          <w:szCs w:val="72"/>
                        </w:rPr>
                        <w:t>Time &amp; Date</w:t>
                      </w:r>
                    </w:p>
                    <w:p w14:paraId="3C1591D3" w14:textId="6F6D8909" w:rsidR="00E45611" w:rsidRPr="00C9571C" w:rsidRDefault="00E45611" w:rsidP="00E45611">
                      <w:pPr>
                        <w:tabs>
                          <w:tab w:val="left" w:pos="4320"/>
                        </w:tabs>
                        <w:spacing w:line="780" w:lineRule="exact"/>
                        <w:jc w:val="center"/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72"/>
                          <w:szCs w:val="72"/>
                        </w:rPr>
                      </w:pPr>
                      <w:r w:rsidRPr="00C9571C"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72"/>
                          <w:szCs w:val="72"/>
                        </w:rPr>
                        <w:t xml:space="preserve">Campus </w:t>
                      </w:r>
                    </w:p>
                    <w:p w14:paraId="2288250B" w14:textId="225A9D96" w:rsidR="00E45611" w:rsidRPr="00C9571C" w:rsidRDefault="00C9571C" w:rsidP="00E45611">
                      <w:pPr>
                        <w:tabs>
                          <w:tab w:val="left" w:pos="4320"/>
                        </w:tabs>
                        <w:spacing w:line="780" w:lineRule="exact"/>
                        <w:jc w:val="center"/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72"/>
                          <w:szCs w:val="72"/>
                        </w:rPr>
                      </w:pPr>
                      <w:r w:rsidRPr="00C9571C">
                        <w:rPr>
                          <w:rFonts w:ascii="Arial Black" w:hAnsi="Arial Black" w:cs="Arial"/>
                          <w:bCs/>
                          <w:i w:val="0"/>
                          <w:color w:val="234098"/>
                          <w:sz w:val="72"/>
                          <w:szCs w:val="72"/>
                        </w:rPr>
                        <w:t>Location</w:t>
                      </w:r>
                    </w:p>
                  </w:txbxContent>
                </v:textbox>
              </v:shape>
            </w:pict>
          </mc:Fallback>
        </mc:AlternateContent>
      </w:r>
      <w:r w:rsidR="00C51180"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003615AF" wp14:editId="45FBBC82">
                <wp:simplePos x="0" y="0"/>
                <wp:positionH relativeFrom="column">
                  <wp:posOffset>4811486</wp:posOffset>
                </wp:positionH>
                <wp:positionV relativeFrom="paragraph">
                  <wp:posOffset>4354</wp:posOffset>
                </wp:positionV>
                <wp:extent cx="2059849" cy="9146540"/>
                <wp:effectExtent l="0" t="0" r="0" b="0"/>
                <wp:wrapNone/>
                <wp:docPr id="1" name="Blue B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9849" cy="9146540"/>
                        </a:xfrm>
                        <a:prstGeom prst="rect">
                          <a:avLst/>
                        </a:prstGeom>
                        <a:solidFill>
                          <a:srgbClr val="467A9D">
                            <a:alpha val="34000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5F77E3" id="Blue Bar" o:spid="_x0000_s1026" style="position:absolute;margin-left:378.85pt;margin-top:.35pt;width:162.2pt;height:720.2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" fillcolor="#467a9d" stroked="f" strokeweight="1pt">
                <v:fill opacity="22359f"/>
              </v:rect>
            </w:pict>
          </mc:Fallback>
        </mc:AlternateContent>
      </w:r>
      <w:r w:rsidR="00C8741A">
        <w:rPr>
          <w:b w:val="0"/>
          <w:i w:val="0"/>
          <w:noProof/>
          <w:lang w:eastAsia="en-US"/>
        </w:rPr>
        <w:drawing>
          <wp:anchor distT="0" distB="0" distL="114300" distR="114300" simplePos="0" relativeHeight="251663871" behindDoc="0" locked="0" layoutInCell="1" allowOverlap="1" wp14:anchorId="59832458" wp14:editId="57A781ED">
            <wp:simplePos x="0" y="0"/>
            <wp:positionH relativeFrom="column">
              <wp:posOffset>5500370</wp:posOffset>
            </wp:positionH>
            <wp:positionV relativeFrom="paragraph">
              <wp:posOffset>7886065</wp:posOffset>
            </wp:positionV>
            <wp:extent cx="733425" cy="702310"/>
            <wp:effectExtent l="0" t="0" r="3175" b="8890"/>
            <wp:wrapNone/>
            <wp:docPr id="6" name="CC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referred 2C 287 Web.eps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70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41A">
        <w:rPr>
          <w:b w:val="0"/>
          <w:i w:val="0"/>
          <w:noProof/>
          <w:lang w:eastAsia="en-US"/>
        </w:rPr>
        <w:drawing>
          <wp:anchor distT="0" distB="0" distL="114300" distR="114300" simplePos="0" relativeHeight="251666432" behindDoc="0" locked="0" layoutInCell="1" allowOverlap="1" wp14:anchorId="7487F87D" wp14:editId="6C7CE553">
            <wp:simplePos x="0" y="0"/>
            <wp:positionH relativeFrom="column">
              <wp:posOffset>4820920</wp:posOffset>
            </wp:positionH>
            <wp:positionV relativeFrom="paragraph">
              <wp:posOffset>5601758</wp:posOffset>
            </wp:positionV>
            <wp:extent cx="2041525" cy="1898650"/>
            <wp:effectExtent l="0" t="0" r="0" b="6350"/>
            <wp:wrapNone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ViewpieceSCC2014-166 V2.ti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8" r="10426"/>
                    <a:stretch/>
                  </pic:blipFill>
                  <pic:spPr bwMode="auto">
                    <a:xfrm>
                      <a:off x="0" y="0"/>
                      <a:ext cx="2041525" cy="189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41A">
        <w:rPr>
          <w:b w:val="0"/>
          <w:i w:val="0"/>
          <w:noProof/>
          <w:lang w:eastAsia="en-US"/>
        </w:rPr>
        <w:drawing>
          <wp:anchor distT="0" distB="0" distL="114300" distR="114300" simplePos="0" relativeHeight="251665919" behindDoc="0" locked="0" layoutInCell="1" allowOverlap="1" wp14:anchorId="16C7BED1" wp14:editId="3DE619FD">
            <wp:simplePos x="0" y="0"/>
            <wp:positionH relativeFrom="column">
              <wp:posOffset>4809490</wp:posOffset>
            </wp:positionH>
            <wp:positionV relativeFrom="paragraph">
              <wp:posOffset>2176145</wp:posOffset>
            </wp:positionV>
            <wp:extent cx="2061210" cy="3102610"/>
            <wp:effectExtent l="0" t="0" r="0" b="0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utoring-00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60A">
        <w:rPr>
          <w:b w:val="0"/>
          <w:i w:val="0"/>
          <w:noProof/>
          <w:lang w:eastAsia="en-US"/>
        </w:rPr>
        <w:drawing>
          <wp:anchor distT="0" distB="0" distL="114300" distR="114300" simplePos="0" relativeHeight="251665408" behindDoc="0" locked="0" layoutInCell="1" allowOverlap="1" wp14:anchorId="42C5A3EF" wp14:editId="58DC47D5">
            <wp:simplePos x="0" y="0"/>
            <wp:positionH relativeFrom="column">
              <wp:posOffset>4812665</wp:posOffset>
            </wp:positionH>
            <wp:positionV relativeFrom="paragraph">
              <wp:posOffset>6594</wp:posOffset>
            </wp:positionV>
            <wp:extent cx="2055645" cy="1901952"/>
            <wp:effectExtent l="0" t="0" r="1905" b="3175"/>
            <wp:wrapNone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utoring-00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8" r="17533"/>
                    <a:stretch/>
                  </pic:blipFill>
                  <pic:spPr bwMode="auto">
                    <a:xfrm>
                      <a:off x="0" y="0"/>
                      <a:ext cx="2055645" cy="1901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60A"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2078C2" wp14:editId="14EFD409">
                <wp:simplePos x="0" y="0"/>
                <wp:positionH relativeFrom="column">
                  <wp:posOffset>222738</wp:posOffset>
                </wp:positionH>
                <wp:positionV relativeFrom="paragraph">
                  <wp:posOffset>7549662</wp:posOffset>
                </wp:positionV>
                <wp:extent cx="4210197" cy="1257300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0197" cy="1257300"/>
                        </a:xfrm>
                        <a:prstGeom prst="rect">
                          <a:avLst/>
                        </a:prstGeom>
                        <a:solidFill>
                          <a:srgbClr val="234098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6486839A" w14:textId="77777777" w:rsidR="00E45611" w:rsidRPr="00A203E4" w:rsidRDefault="00E45611" w:rsidP="00E45611">
                            <w:pPr>
                              <w:spacing w:line="400" w:lineRule="exact"/>
                              <w:rPr>
                                <w:rFonts w:ascii="Arial" w:hAnsi="Arial" w:cs="Arial"/>
                                <w:bCs/>
                                <w:i w:val="0"/>
                                <w:color w:val="234098"/>
                                <w:sz w:val="30"/>
                              </w:rPr>
                            </w:pPr>
                            <w:r w:rsidRPr="00A203E4">
                              <w:rPr>
                                <w:rFonts w:ascii="Arial" w:hAnsi="Arial" w:cs="Arial"/>
                                <w:bCs/>
                                <w:i w:val="0"/>
                                <w:color w:val="234098"/>
                                <w:sz w:val="30"/>
                              </w:rPr>
                              <w:t>Contact Information</w:t>
                            </w:r>
                          </w:p>
                          <w:p w14:paraId="1773853D" w14:textId="3E0FEA34" w:rsidR="00E45611" w:rsidRPr="00E74BE1" w:rsidRDefault="00E45611" w:rsidP="00E45611">
                            <w:pPr>
                              <w:spacing w:line="340" w:lineRule="exact"/>
                              <w:rPr>
                                <w:rFonts w:ascii="Times" w:hAnsi="Times"/>
                                <w:b w:val="0"/>
                                <w:sz w:val="20"/>
                              </w:rPr>
                            </w:pPr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At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vero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eos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accusamus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iusto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odio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dignissimos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ducimus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qui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blanditiis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praesentium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voluptatum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deleniti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atque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corrupti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quos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dolores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quas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="007F108D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olestias</w:t>
                            </w:r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excepturi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sint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occ</w:t>
                            </w:r>
                            <w:r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aecati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cupiditate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1360A"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b w:val="0"/>
                                <w:i w:val="0"/>
                                <w:color w:val="000000"/>
                                <w:sz w:val="22"/>
                                <w:szCs w:val="22"/>
                              </w:rPr>
                              <w:t>non provident.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2078C2" id="Text Box 10" o:spid="_x0000_s1028" type="#_x0000_t202" style="position:absolute;margin-left:17.55pt;margin-top:594.45pt;width:331.5pt;height:9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" fillcolor="#234098" stroked="f">
                <v:fill opacity="0"/>
                <v:textbox>
                  <w:txbxContent>
                    <w:p w14:paraId="6486839A" w14:textId="77777777" w:rsidR="00E45611" w:rsidRPr="00A203E4" w:rsidRDefault="00E45611" w:rsidP="00E45611">
                      <w:pPr>
                        <w:spacing w:line="400" w:lineRule="exact"/>
                        <w:rPr>
                          <w:rFonts w:ascii="Arial" w:hAnsi="Arial" w:cs="Arial"/>
                          <w:bCs/>
                          <w:i w:val="0"/>
                          <w:color w:val="234098"/>
                          <w:sz w:val="30"/>
                        </w:rPr>
                      </w:pPr>
                      <w:r w:rsidRPr="00A203E4">
                        <w:rPr>
                          <w:rFonts w:ascii="Arial" w:hAnsi="Arial" w:cs="Arial"/>
                          <w:bCs/>
                          <w:i w:val="0"/>
                          <w:color w:val="234098"/>
                          <w:sz w:val="30"/>
                        </w:rPr>
                        <w:t>Contact Information</w:t>
                      </w:r>
                    </w:p>
                    <w:p w14:paraId="1773853D" w14:textId="3E0FEA34" w:rsidR="00E45611" w:rsidRPr="00E74BE1" w:rsidRDefault="00E45611" w:rsidP="00E45611">
                      <w:pPr>
                        <w:spacing w:line="340" w:lineRule="exact"/>
                        <w:rPr>
                          <w:rFonts w:ascii="Times" w:hAnsi="Times"/>
                          <w:b w:val="0"/>
                          <w:sz w:val="20"/>
                        </w:rPr>
                      </w:pPr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At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vero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eos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accusamus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iusto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odio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dignissimos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ducimus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qui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blanditiis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praesentium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voluptatum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deleniti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atque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corrupti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quos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dolores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quas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bookmarkStart w:id="1" w:name="_GoBack"/>
                      <w:bookmarkEnd w:id="1"/>
                      <w:r w:rsidR="007F108D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olestias</w:t>
                      </w:r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excepturi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sint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occ</w:t>
                      </w:r>
                      <w:r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aecati</w:t>
                      </w:r>
                      <w:proofErr w:type="spellEnd"/>
                      <w:r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cupiditate</w:t>
                      </w:r>
                      <w:proofErr w:type="spellEnd"/>
                      <w:r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01360A"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br/>
                      </w:r>
                      <w:r>
                        <w:rPr>
                          <w:rFonts w:ascii="Arial" w:hAnsi="Arial" w:cs="Arial"/>
                          <w:b w:val="0"/>
                          <w:i w:val="0"/>
                          <w:color w:val="000000"/>
                          <w:sz w:val="22"/>
                          <w:szCs w:val="22"/>
                        </w:rPr>
                        <w:t>non provident.</w:t>
                      </w:r>
                    </w:p>
                  </w:txbxContent>
                </v:textbox>
              </v:shape>
            </w:pict>
          </mc:Fallback>
        </mc:AlternateContent>
      </w:r>
      <w:r w:rsidR="0001360A">
        <w:rPr>
          <w:b w:val="0"/>
          <w:i w:val="0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E7C3CC" wp14:editId="769C6E73">
                <wp:simplePos x="0" y="0"/>
                <wp:positionH relativeFrom="column">
                  <wp:posOffset>246185</wp:posOffset>
                </wp:positionH>
                <wp:positionV relativeFrom="paragraph">
                  <wp:posOffset>222739</wp:posOffset>
                </wp:positionV>
                <wp:extent cx="4415350" cy="1608602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5350" cy="1608602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066FE" w14:textId="77777777" w:rsidR="0001360A" w:rsidRDefault="00B815FE" w:rsidP="0001360A">
                            <w:pPr>
                              <w:spacing w:line="960" w:lineRule="exact"/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96"/>
                              </w:rPr>
                            </w:pPr>
                            <w:r w:rsidRPr="00E45611"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96"/>
                              </w:rPr>
                              <w:t xml:space="preserve">Title </w:t>
                            </w:r>
                          </w:p>
                          <w:p w14:paraId="1D2DAF09" w14:textId="199C0EAB" w:rsidR="00B815FE" w:rsidRPr="00E45611" w:rsidRDefault="00B815FE" w:rsidP="0001360A">
                            <w:pPr>
                              <w:spacing w:line="960" w:lineRule="exact"/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96"/>
                              </w:rPr>
                            </w:pPr>
                            <w:r w:rsidRPr="00E45611"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96"/>
                              </w:rPr>
                              <w:t>o</w:t>
                            </w:r>
                            <w:r w:rsidRPr="008B7074"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96"/>
                              </w:rPr>
                              <w:t>f</w:t>
                            </w:r>
                            <w:r w:rsidRPr="00E45611"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96"/>
                              </w:rPr>
                              <w:t xml:space="preserve"> </w:t>
                            </w:r>
                            <w:r w:rsidRPr="00C9571C">
                              <w:rPr>
                                <w:rFonts w:ascii="Arial Black" w:hAnsi="Arial Black"/>
                                <w:bCs/>
                                <w:i w:val="0"/>
                                <w:color w:val="234098"/>
                                <w:sz w:val="96"/>
                              </w:rPr>
                              <w:t>event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E7C3CC" id="Text Box 7" o:spid="_x0000_s1029" type="#_x0000_t202" style="position:absolute;margin-left:19.4pt;margin-top:17.55pt;width:347.65pt;height:12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" stroked="f" strokeweight="0">
                <v:fill opacity="0"/>
                <v:textbox>
                  <w:txbxContent>
                    <w:p w14:paraId="79A066FE" w14:textId="77777777" w:rsidR="0001360A" w:rsidRDefault="00B815FE" w:rsidP="0001360A">
                      <w:pPr>
                        <w:spacing w:line="960" w:lineRule="exact"/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96"/>
                        </w:rPr>
                      </w:pPr>
                      <w:r w:rsidRPr="00E45611"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96"/>
                        </w:rPr>
                        <w:t xml:space="preserve">Title </w:t>
                      </w:r>
                    </w:p>
                    <w:p w14:paraId="1D2DAF09" w14:textId="199C0EAB" w:rsidR="00B815FE" w:rsidRPr="00E45611" w:rsidRDefault="00B815FE" w:rsidP="0001360A">
                      <w:pPr>
                        <w:spacing w:line="960" w:lineRule="exact"/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96"/>
                        </w:rPr>
                      </w:pPr>
                      <w:r w:rsidRPr="00E45611"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96"/>
                        </w:rPr>
                        <w:t>o</w:t>
                      </w:r>
                      <w:r w:rsidRPr="008B7074"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96"/>
                        </w:rPr>
                        <w:t>f</w:t>
                      </w:r>
                      <w:r w:rsidRPr="00E45611"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96"/>
                        </w:rPr>
                        <w:t xml:space="preserve"> </w:t>
                      </w:r>
                      <w:r w:rsidRPr="00C9571C">
                        <w:rPr>
                          <w:rFonts w:ascii="Arial Black" w:hAnsi="Arial Black"/>
                          <w:bCs/>
                          <w:i w:val="0"/>
                          <w:color w:val="234098"/>
                          <w:sz w:val="96"/>
                        </w:rPr>
                        <w:t>event</w:t>
                      </w:r>
                    </w:p>
                  </w:txbxContent>
                </v:textbox>
              </v:shape>
            </w:pict>
          </mc:Fallback>
        </mc:AlternateContent>
      </w:r>
      <w:r w:rsidR="006B5B9F">
        <w:rPr>
          <w:b w:val="0"/>
          <w:i w:val="0"/>
          <w:noProof/>
          <w:lang w:eastAsia="en-US"/>
        </w:rPr>
        <w:drawing>
          <wp:inline distT="0" distB="0" distL="0" distR="0" wp14:anchorId="03FBB8E7" wp14:editId="6BE4F7F4">
            <wp:extent cx="6858000" cy="9144000"/>
            <wp:effectExtent l="0" t="0" r="0" b="0"/>
            <wp:docPr id="2" name="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lyer BG_1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4FB">
        <w:rPr>
          <w:b w:val="0"/>
          <w:i w:val="0"/>
        </w:rPr>
        <w:t xml:space="preserve"> </w:t>
      </w:r>
      <w:r w:rsidR="0001360A">
        <w:rPr>
          <w:b w:val="0"/>
          <w:i w:val="0"/>
        </w:rPr>
        <w:t xml:space="preserve"> </w:t>
      </w:r>
    </w:p>
    <w:sectPr w:rsidR="00C36289" w:rsidRPr="00DD776D" w:rsidSect="00735580">
      <w:footerReference w:type="default" r:id="rId13"/>
      <w:footerReference w:type="first" r:id="rId14"/>
      <w:pgSz w:w="12240" w:h="15840"/>
      <w:pgMar w:top="720" w:right="720" w:bottom="720" w:left="720" w:header="432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2770A6" w14:textId="77777777" w:rsidR="00383169" w:rsidRDefault="00383169">
      <w:pPr>
        <w:spacing w:after="0" w:line="240" w:lineRule="auto"/>
      </w:pPr>
      <w:r>
        <w:separator/>
      </w:r>
    </w:p>
  </w:endnote>
  <w:endnote w:type="continuationSeparator" w:id="0">
    <w:p w14:paraId="54E50353" w14:textId="77777777" w:rsidR="00383169" w:rsidRDefault="003831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auto"/>
    <w:pitch w:val="variable"/>
    <w:sig w:usb0="A00002AF" w:usb1="400078FB" w:usb2="00000000" w:usb3="00000000" w:csb0="0000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765557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DD5C835" w14:textId="77777777" w:rsidR="00C36289" w:rsidRDefault="00F26372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8741A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2572B0" w14:textId="77777777" w:rsidR="000934B4" w:rsidRDefault="000934B4" w:rsidP="000934B4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7CFC349" w14:textId="77777777" w:rsidR="00383169" w:rsidRDefault="00383169">
      <w:pPr>
        <w:spacing w:after="0" w:line="240" w:lineRule="auto"/>
      </w:pPr>
      <w:r>
        <w:separator/>
      </w:r>
    </w:p>
  </w:footnote>
  <w:footnote w:type="continuationSeparator" w:id="0">
    <w:p w14:paraId="50449064" w14:textId="77777777" w:rsidR="00383169" w:rsidRDefault="003831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0FAC7D3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90A6BB3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73FCFED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C2FCEF7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2B108E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306CFDC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8CA2BD1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5505D2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80EA2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53C4E28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9F28648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6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34B4"/>
    <w:rsid w:val="0001360A"/>
    <w:rsid w:val="000934B4"/>
    <w:rsid w:val="000C5594"/>
    <w:rsid w:val="000D588F"/>
    <w:rsid w:val="000F0852"/>
    <w:rsid w:val="00124C6A"/>
    <w:rsid w:val="00383169"/>
    <w:rsid w:val="00435D01"/>
    <w:rsid w:val="005654FB"/>
    <w:rsid w:val="005E14D0"/>
    <w:rsid w:val="0060062F"/>
    <w:rsid w:val="00614474"/>
    <w:rsid w:val="00631F48"/>
    <w:rsid w:val="00651BDA"/>
    <w:rsid w:val="006B06E7"/>
    <w:rsid w:val="006B5B9F"/>
    <w:rsid w:val="006F74B6"/>
    <w:rsid w:val="00735580"/>
    <w:rsid w:val="007D657F"/>
    <w:rsid w:val="007F108D"/>
    <w:rsid w:val="00814E3F"/>
    <w:rsid w:val="00843E4B"/>
    <w:rsid w:val="008558CF"/>
    <w:rsid w:val="00856492"/>
    <w:rsid w:val="00870EE4"/>
    <w:rsid w:val="008B7074"/>
    <w:rsid w:val="009C46ED"/>
    <w:rsid w:val="00A203E4"/>
    <w:rsid w:val="00A53943"/>
    <w:rsid w:val="00B10AAA"/>
    <w:rsid w:val="00B815FE"/>
    <w:rsid w:val="00C36289"/>
    <w:rsid w:val="00C42962"/>
    <w:rsid w:val="00C51180"/>
    <w:rsid w:val="00C8741A"/>
    <w:rsid w:val="00C9571C"/>
    <w:rsid w:val="00D94358"/>
    <w:rsid w:val="00D97B80"/>
    <w:rsid w:val="00DB107B"/>
    <w:rsid w:val="00DD776D"/>
    <w:rsid w:val="00DE3666"/>
    <w:rsid w:val="00DF3784"/>
    <w:rsid w:val="00E45611"/>
    <w:rsid w:val="00E56D92"/>
    <w:rsid w:val="00E61085"/>
    <w:rsid w:val="00F17374"/>
    <w:rsid w:val="00F26372"/>
    <w:rsid w:val="00F51807"/>
    <w:rsid w:val="00FA4743"/>
    <w:rsid w:val="00FA75D0"/>
    <w:rsid w:val="00FE0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29EA859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262322" w:themeColor="text2"/>
        <w:sz w:val="24"/>
        <w:szCs w:val="24"/>
        <w:lang w:val="en-US" w:eastAsia="ja-JP" w:bidi="ar-SA"/>
      </w:rPr>
    </w:rPrDefault>
    <w:pPrDefault>
      <w:pPr>
        <w:spacing w:after="12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8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b/>
      <w:i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00"/>
      <w:outlineLvl w:val="0"/>
    </w:pPr>
    <w:rPr>
      <w:rFonts w:asciiTheme="majorHAnsi" w:eastAsiaTheme="majorEastAsia" w:hAnsiTheme="majorHAnsi" w:cstheme="majorBidi"/>
      <w:i w:val="0"/>
      <w:color w:val="3C9E9D" w:themeColor="accent1"/>
      <w:sz w:val="5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300"/>
      <w:outlineLvl w:val="1"/>
    </w:pPr>
    <w:rPr>
      <w:rFonts w:asciiTheme="majorHAnsi" w:eastAsiaTheme="majorEastAsia" w:hAnsiTheme="majorHAnsi" w:cstheme="majorBidi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300"/>
      <w:outlineLvl w:val="2"/>
    </w:pPr>
    <w:rPr>
      <w:rFonts w:asciiTheme="majorHAnsi" w:eastAsiaTheme="majorEastAsia" w:hAnsiTheme="majorHAnsi" w:cstheme="majorBidi"/>
      <w:i w:val="0"/>
      <w:sz w:val="3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300"/>
      <w:outlineLvl w:val="3"/>
    </w:pPr>
    <w:rPr>
      <w:rFonts w:asciiTheme="majorHAnsi" w:eastAsiaTheme="majorEastAsia" w:hAnsiTheme="majorHAnsi" w:cstheme="majorBidi"/>
      <w:b w:val="0"/>
      <w:iCs/>
      <w:sz w:val="36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300"/>
      <w:outlineLvl w:val="4"/>
    </w:pPr>
    <w:rPr>
      <w:rFonts w:asciiTheme="majorHAnsi" w:eastAsiaTheme="majorEastAsia" w:hAnsiTheme="majorHAnsi" w:cstheme="majorBidi"/>
      <w:b w:val="0"/>
      <w:i w:val="0"/>
      <w:sz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300"/>
      <w:outlineLvl w:val="5"/>
    </w:pPr>
    <w:rPr>
      <w:rFonts w:asciiTheme="majorHAnsi" w:eastAsiaTheme="majorEastAsia" w:hAnsiTheme="majorHAnsi" w:cstheme="majorBidi"/>
      <w:sz w:val="3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300"/>
      <w:outlineLvl w:val="6"/>
    </w:pPr>
    <w:rPr>
      <w:rFonts w:asciiTheme="majorHAnsi" w:eastAsiaTheme="majorEastAsia" w:hAnsiTheme="majorHAnsi" w:cstheme="majorBidi"/>
      <w:i w:val="0"/>
      <w:iCs/>
      <w:sz w:val="3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300"/>
      <w:outlineLvl w:val="7"/>
    </w:pPr>
    <w:rPr>
      <w:rFonts w:asciiTheme="majorHAnsi" w:eastAsiaTheme="majorEastAsia" w:hAnsiTheme="majorHAnsi" w:cstheme="majorBidi"/>
      <w:color w:val="978D8A" w:themeColor="text2" w:themeTint="80"/>
      <w:sz w:val="30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300"/>
      <w:outlineLvl w:val="8"/>
    </w:pPr>
    <w:rPr>
      <w:rFonts w:asciiTheme="majorHAnsi" w:eastAsiaTheme="majorEastAsia" w:hAnsiTheme="majorHAnsi" w:cstheme="majorBidi"/>
      <w:i w:val="0"/>
      <w:iCs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rPr>
      <w:b w:val="0"/>
      <w:bCs/>
      <w:i w:val="0"/>
      <w:iCs/>
      <w:color w:val="3C9E9D" w:themeColor="accent1"/>
      <w:spacing w:val="0"/>
      <w:u w:val="single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3C9E9D" w:themeColor="accent1"/>
      <w:spacing w:val="0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olor w:val="3C9E9D" w:themeColor="accent1"/>
      <w:sz w:val="52"/>
      <w:szCs w:val="32"/>
    </w:rPr>
  </w:style>
  <w:style w:type="paragraph" w:styleId="Title">
    <w:name w:val="Title"/>
    <w:basedOn w:val="Normal"/>
    <w:link w:val="TitleChar"/>
    <w:uiPriority w:val="8"/>
    <w:qFormat/>
    <w:pPr>
      <w:spacing w:after="720" w:line="240" w:lineRule="auto"/>
      <w:contextualSpacing/>
    </w:pPr>
    <w:rPr>
      <w:rFonts w:asciiTheme="majorHAnsi" w:eastAsiaTheme="majorEastAsia" w:hAnsiTheme="majorHAnsi" w:cstheme="majorBidi"/>
      <w:i w:val="0"/>
      <w:caps/>
      <w:kern w:val="28"/>
      <w:sz w:val="100"/>
      <w:szCs w:val="56"/>
    </w:rPr>
  </w:style>
  <w:style w:type="character" w:customStyle="1" w:styleId="TitleChar">
    <w:name w:val="Title Char"/>
    <w:basedOn w:val="DefaultParagraphFont"/>
    <w:link w:val="Title"/>
    <w:uiPriority w:val="8"/>
    <w:rPr>
      <w:rFonts w:asciiTheme="majorHAnsi" w:eastAsiaTheme="majorEastAsia" w:hAnsiTheme="majorHAnsi" w:cstheme="majorBidi"/>
      <w:b/>
      <w:caps/>
      <w:kern w:val="28"/>
      <w:sz w:val="100"/>
      <w:szCs w:val="56"/>
    </w:r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  <w:rPr>
      <w:b w:val="0"/>
      <w:i w:val="0"/>
    </w:r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  <w:jc w:val="right"/>
    </w:pPr>
    <w:rPr>
      <w:b w:val="0"/>
      <w:i w:val="0"/>
    </w:r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Cs/>
      <w:color w:val="3C9E9D" w:themeColor="accent1"/>
      <w:sz w:val="20"/>
      <w:szCs w:val="18"/>
    </w:rPr>
  </w:style>
  <w:style w:type="character" w:styleId="Emphasis">
    <w:name w:val="Emphasis"/>
    <w:basedOn w:val="DefaultParagraphFont"/>
    <w:uiPriority w:val="20"/>
    <w:semiHidden/>
    <w:unhideWhenUsed/>
    <w:qFormat/>
    <w:rPr>
      <w:b/>
      <w:iCs/>
      <w:color w:val="262322" w:themeColor="text2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/>
      <w:iCs/>
      <w:color w:val="262322" w:themeColor="text2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200" w:after="200"/>
    </w:pPr>
    <w:rPr>
      <w:iCs/>
      <w:color w:val="3C9E9D" w:themeColor="accent1"/>
      <w:sz w:val="3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color w:val="3C9E9D" w:themeColor="accent1"/>
      <w:sz w:val="30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 w:after="200"/>
    </w:pPr>
    <w:rPr>
      <w:i w:val="0"/>
      <w:iCs/>
      <w:color w:val="3C9E9D" w:themeColor="accent1"/>
      <w:sz w:val="30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b/>
      <w:iCs/>
      <w:color w:val="3C9E9D" w:themeColor="accent1"/>
      <w:sz w:val="30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i/>
      <w:caps/>
      <w:smallCaps w:val="0"/>
      <w:color w:val="262322" w:themeColor="text2"/>
    </w:rPr>
  </w:style>
  <w:style w:type="paragraph" w:styleId="Subtitle">
    <w:name w:val="Subtitle"/>
    <w:basedOn w:val="Normal"/>
    <w:link w:val="SubtitleChar"/>
    <w:uiPriority w:val="11"/>
    <w:semiHidden/>
    <w:unhideWhenUsed/>
    <w:qFormat/>
    <w:pPr>
      <w:numPr>
        <w:ilvl w:val="1"/>
      </w:numPr>
      <w:spacing w:after="600"/>
      <w:contextualSpacing/>
    </w:pPr>
    <w:rPr>
      <w:rFonts w:eastAsiaTheme="minorEastAsia"/>
      <w:color w:val="978D8A" w:themeColor="text2" w:themeTint="80"/>
      <w:sz w:val="5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semiHidden/>
    <w:rPr>
      <w:rFonts w:eastAsiaTheme="minorEastAsia"/>
      <w:b/>
      <w:i/>
      <w:color w:val="978D8A" w:themeColor="text2" w:themeTint="80"/>
      <w:sz w:val="52"/>
      <w:szCs w:val="22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262322" w:themeColor="text2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3C9E9D" w:themeColor="accen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i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sz w:val="3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sz w:val="36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sz w:val="3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i/>
      <w:sz w:val="32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Cs/>
      <w:sz w:val="3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b/>
      <w:i/>
      <w:color w:val="978D8A" w:themeColor="text2" w:themeTint="80"/>
      <w:sz w:val="3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b/>
      <w:iCs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tif"/><Relationship Id="rId13" Type="http://schemas.openxmlformats.org/officeDocument/2006/relationships/footer" Target="footer1.xml"/><Relationship Id="rId14" Type="http://schemas.openxmlformats.org/officeDocument/2006/relationships/footer" Target="footer2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image" Target="media/image2.tiff"/><Relationship Id="rId10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arlenemiller/Library/Containers/com.microsoft.Word/Data/Library/Caches/TM10002084/Menu.dotx" TargetMode="External"/></Relationships>
</file>

<file path=word/theme/theme1.xml><?xml version="1.0" encoding="utf-8"?>
<a:theme xmlns:a="http://schemas.openxmlformats.org/drawingml/2006/main" name="Office Theme">
  <a:themeElements>
    <a:clrScheme name="Menu">
      <a:dk1>
        <a:sysClr val="windowText" lastClr="000000"/>
      </a:dk1>
      <a:lt1>
        <a:sysClr val="window" lastClr="FFFFFF"/>
      </a:lt1>
      <a:dk2>
        <a:srgbClr val="262322"/>
      </a:dk2>
      <a:lt2>
        <a:srgbClr val="F9F8F6"/>
      </a:lt2>
      <a:accent1>
        <a:srgbClr val="3C9E9D"/>
      </a:accent1>
      <a:accent2>
        <a:srgbClr val="E8BC44"/>
      </a:accent2>
      <a:accent3>
        <a:srgbClr val="8B7F61"/>
      </a:accent3>
      <a:accent4>
        <a:srgbClr val="F2796F"/>
      </a:accent4>
      <a:accent5>
        <a:srgbClr val="ABCA66"/>
      </a:accent5>
      <a:accent6>
        <a:srgbClr val="9475A0"/>
      </a:accent6>
      <a:hlink>
        <a:srgbClr val="3C9E9D"/>
      </a:hlink>
      <a:folHlink>
        <a:srgbClr val="9475A0"/>
      </a:folHlink>
    </a:clrScheme>
    <a:fontScheme name="Cambria">
      <a:maj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BB58760-16FF-8B45-B165-0803EC559B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Menu.dotx</Template>
  <TotalTime>67</TotalTime>
  <Pages>1</Pages>
  <Words>1</Words>
  <Characters>12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Quong</dc:creator>
  <cp:keywords/>
  <dc:description/>
  <cp:lastModifiedBy>Daniel Quong</cp:lastModifiedBy>
  <cp:revision>33</cp:revision>
  <cp:lastPrinted>2016-10-07T19:58:00Z</cp:lastPrinted>
  <dcterms:created xsi:type="dcterms:W3CDTF">2016-10-07T18:55:00Z</dcterms:created>
  <dcterms:modified xsi:type="dcterms:W3CDTF">2017-02-06T15:32:00Z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TF10002047</vt:lpwstr>
  </property>
</Properties>
</file>