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C6038E" w14:textId="0CDB00D7" w:rsidR="00C36289" w:rsidRPr="00DD776D" w:rsidRDefault="00E46584" w:rsidP="00DD776D">
      <w:pPr>
        <w:rPr>
          <w:b w:val="0"/>
          <w:i w:val="0"/>
        </w:rPr>
      </w:pPr>
      <w:r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190B551" wp14:editId="01E445E2">
                <wp:simplePos x="0" y="0"/>
                <wp:positionH relativeFrom="column">
                  <wp:posOffset>698500</wp:posOffset>
                </wp:positionH>
                <wp:positionV relativeFrom="paragraph">
                  <wp:posOffset>2751586</wp:posOffset>
                </wp:positionV>
                <wp:extent cx="4780280" cy="5851547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280" cy="5851547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5643A6" w14:textId="77777777" w:rsidR="000624F3" w:rsidRPr="00E46584" w:rsidRDefault="000624F3" w:rsidP="000624F3">
                            <w:pPr>
                              <w:spacing w:before="120" w:line="400" w:lineRule="exact"/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60"/>
                                <w:szCs w:val="60"/>
                              </w:rPr>
                            </w:pPr>
                            <w:r w:rsidRPr="00E46584"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60"/>
                                <w:szCs w:val="60"/>
                              </w:rPr>
                              <w:t>Description of event</w:t>
                            </w:r>
                          </w:p>
                          <w:p w14:paraId="6A04C455" w14:textId="5CACBFCF" w:rsidR="000624F3" w:rsidRPr="002D2711" w:rsidRDefault="000624F3" w:rsidP="000624F3">
                            <w:pPr>
                              <w:spacing w:line="520" w:lineRule="exact"/>
                              <w:rPr>
                                <w:rFonts w:ascii="Arial" w:hAnsi="Arial" w:cs="Arial"/>
                                <w:b w:val="0"/>
                                <w:i w:val="0"/>
                                <w:sz w:val="32"/>
                                <w:szCs w:val="32"/>
                              </w:rPr>
                            </w:pPr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At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vero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eos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accusamus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iusto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odio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dignissimos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ducimus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qui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blanditiis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praesentium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voluptatum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deleniti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atque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corrupti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quos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dolores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quas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5B6A26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olestias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excepturi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sint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occaecati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cupiditate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non provident</w:t>
                            </w:r>
                            <w:proofErr w:type="gram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similique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sunt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in culpa qui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officia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deserunt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mollitia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animi, id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est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laborum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dolorum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fuga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.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harum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quidem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rerum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facilis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est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expedita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distinctio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. Nam libero tempore, cum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soluta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nobis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est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eligendi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optio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cumque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nihil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impedit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quo minus id quod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maxime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placeat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facere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possimus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omnis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voluptas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assumenda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atque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corrupti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quos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dolores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quas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5B6A26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olestias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excepturi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sint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occaecati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cupiditate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non provident</w:t>
                            </w:r>
                            <w:proofErr w:type="gram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similique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sunt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in culpa qui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officia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deserunt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mollitia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animi, id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est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laborum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dolorum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>fuga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64D51099" w14:textId="396622EA" w:rsidR="00E45611" w:rsidRPr="00E45611" w:rsidRDefault="00E45611" w:rsidP="00E45611">
                            <w:pPr>
                              <w:spacing w:line="400" w:lineRule="exact"/>
                              <w:rPr>
                                <w:rFonts w:ascii="Arial" w:hAnsi="Arial" w:cs="Arial"/>
                                <w:b w:val="0"/>
                                <w:i w:val="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90B551"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margin-left:55pt;margin-top:216.65pt;width:376.4pt;height:460.7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" stroked="f" strokeweight="0">
                <v:fill opacity="0"/>
                <v:textbox>
                  <w:txbxContent>
                    <w:p w14:paraId="1E5643A6" w14:textId="77777777" w:rsidR="000624F3" w:rsidRPr="00E46584" w:rsidRDefault="000624F3" w:rsidP="000624F3">
                      <w:pPr>
                        <w:spacing w:before="120" w:line="400" w:lineRule="exact"/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60"/>
                          <w:szCs w:val="60"/>
                        </w:rPr>
                      </w:pPr>
                      <w:r w:rsidRPr="00E46584"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60"/>
                          <w:szCs w:val="60"/>
                        </w:rPr>
                        <w:t>Description of event</w:t>
                      </w:r>
                    </w:p>
                    <w:p w14:paraId="6A04C455" w14:textId="5CACBFCF" w:rsidR="000624F3" w:rsidRPr="002D2711" w:rsidRDefault="000624F3" w:rsidP="000624F3">
                      <w:pPr>
                        <w:spacing w:line="520" w:lineRule="exact"/>
                        <w:rPr>
                          <w:rFonts w:ascii="Arial" w:hAnsi="Arial" w:cs="Arial"/>
                          <w:b w:val="0"/>
                          <w:i w:val="0"/>
                          <w:sz w:val="32"/>
                          <w:szCs w:val="32"/>
                        </w:rPr>
                      </w:pPr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At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vero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eos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accusamus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iusto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odio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dignissimos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ducimus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qui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blanditiis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praesentium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voluptatum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deleniti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atque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corrupti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quos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dolores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quas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5B6A26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olestias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excepturi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sint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occaecati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cupiditate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non provident</w:t>
                      </w:r>
                      <w:proofErr w:type="gram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similique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sunt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in culpa qui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officia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deserunt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mollitia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animi, id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est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laborum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dolorum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fuga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.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harum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quidem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rerum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facilis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est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expedita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distinctio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. Nam libero tempore, cum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soluta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nobis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est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eligendi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optio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cumque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nihil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impedit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quo minus id quod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maxime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placeat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facere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possimus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omnis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voluptas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assumenda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atque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corrupti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quos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dolores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quas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5B6A26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olestias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excepturi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sint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occaecati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cupiditate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non provident</w:t>
                      </w:r>
                      <w:proofErr w:type="gram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similique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sunt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in culpa qui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officia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deserunt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mollitia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animi, id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est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laborum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dolorum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>fuga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32"/>
                          <w:szCs w:val="32"/>
                        </w:rPr>
                        <w:t xml:space="preserve">. </w:t>
                      </w:r>
                    </w:p>
                    <w:p w14:paraId="64D51099" w14:textId="396622EA" w:rsidR="00E45611" w:rsidRPr="00E45611" w:rsidRDefault="00E45611" w:rsidP="00E45611">
                      <w:pPr>
                        <w:spacing w:line="400" w:lineRule="exact"/>
                        <w:rPr>
                          <w:rFonts w:ascii="Arial" w:hAnsi="Arial" w:cs="Arial"/>
                          <w:b w:val="0"/>
                          <w:i w:val="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0D52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89482D0" wp14:editId="45985BE5">
                <wp:simplePos x="0" y="0"/>
                <wp:positionH relativeFrom="column">
                  <wp:posOffset>365300</wp:posOffset>
                </wp:positionH>
                <wp:positionV relativeFrom="paragraph">
                  <wp:posOffset>12454890</wp:posOffset>
                </wp:positionV>
                <wp:extent cx="5283946" cy="1578076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946" cy="1578076"/>
                        </a:xfrm>
                        <a:prstGeom prst="rect">
                          <a:avLst/>
                        </a:prstGeom>
                        <a:solidFill>
                          <a:srgbClr val="234098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655C2178" w14:textId="77777777" w:rsidR="000624F3" w:rsidRPr="002D2711" w:rsidRDefault="000624F3" w:rsidP="000624F3">
                            <w:pPr>
                              <w:spacing w:line="400" w:lineRule="exact"/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44"/>
                                <w:szCs w:val="44"/>
                              </w:rPr>
                            </w:pPr>
                            <w:r w:rsidRPr="002D2711"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44"/>
                                <w:szCs w:val="44"/>
                              </w:rPr>
                              <w:t>Contact Information</w:t>
                            </w:r>
                          </w:p>
                          <w:p w14:paraId="1A7CDFFF" w14:textId="4E5521EB" w:rsidR="000624F3" w:rsidRPr="002D2711" w:rsidRDefault="000624F3" w:rsidP="000624F3">
                            <w:pPr>
                              <w:spacing w:line="400" w:lineRule="exact"/>
                              <w:rPr>
                                <w:rFonts w:ascii="Times" w:hAnsi="Times"/>
                                <w:b w:val="0"/>
                                <w:sz w:val="28"/>
                                <w:szCs w:val="28"/>
                              </w:rPr>
                            </w:pPr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At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vero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eos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accusamus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iusto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odio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dignissimos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ducimus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qui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blanditiis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praesentium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voluptatum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deleniti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atque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corrupti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quos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dolores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et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quas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5B6A26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olestias</w:t>
                            </w:r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excepturi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sint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occaecati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cupiditate</w:t>
                            </w:r>
                            <w:proofErr w:type="spellEnd"/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2D27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8"/>
                                <w:szCs w:val="28"/>
                              </w:rPr>
                              <w:t>non provident.</w:t>
                            </w:r>
                          </w:p>
                          <w:p w14:paraId="1773853D" w14:textId="0BB978CE" w:rsidR="00E45611" w:rsidRPr="00E74BE1" w:rsidRDefault="00E45611" w:rsidP="00E45611">
                            <w:pPr>
                              <w:spacing w:line="340" w:lineRule="exact"/>
                              <w:rPr>
                                <w:rFonts w:ascii="Times" w:hAnsi="Times"/>
                                <w:b w:val="0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482D0" id="Text Box 10" o:spid="_x0000_s1027" type="#_x0000_t202" style="position:absolute;margin-left:28.75pt;margin-top:980.7pt;width:416.05pt;height:124.2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" fillcolor="#234098" stroked="f">
                <v:fill opacity="0"/>
                <v:textbox>
                  <w:txbxContent>
                    <w:p w14:paraId="655C2178" w14:textId="77777777" w:rsidR="000624F3" w:rsidRPr="002D2711" w:rsidRDefault="000624F3" w:rsidP="000624F3">
                      <w:pPr>
                        <w:spacing w:line="400" w:lineRule="exact"/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44"/>
                          <w:szCs w:val="44"/>
                        </w:rPr>
                      </w:pPr>
                      <w:r w:rsidRPr="002D2711"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44"/>
                          <w:szCs w:val="44"/>
                        </w:rPr>
                        <w:t>Contact Information</w:t>
                      </w:r>
                    </w:p>
                    <w:p w14:paraId="1A7CDFFF" w14:textId="4E5521EB" w:rsidR="000624F3" w:rsidRPr="002D2711" w:rsidRDefault="000624F3" w:rsidP="000624F3">
                      <w:pPr>
                        <w:spacing w:line="400" w:lineRule="exact"/>
                        <w:rPr>
                          <w:rFonts w:ascii="Times" w:hAnsi="Times"/>
                          <w:b w:val="0"/>
                          <w:sz w:val="28"/>
                          <w:szCs w:val="28"/>
                        </w:rPr>
                      </w:pPr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At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vero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eos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accusamus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iusto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odio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dignissimos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ducimus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qui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blanditiis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praesentium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voluptatum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deleniti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atque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corrupti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quos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dolores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et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quas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bookmarkStart w:id="1" w:name="_GoBack"/>
                      <w:bookmarkEnd w:id="1"/>
                      <w:r w:rsidR="005B6A26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olestias</w:t>
                      </w:r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excepturi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sint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occaecati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cupiditate</w:t>
                      </w:r>
                      <w:proofErr w:type="spellEnd"/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2D27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8"/>
                          <w:szCs w:val="28"/>
                        </w:rPr>
                        <w:t>non provident.</w:t>
                      </w:r>
                    </w:p>
                    <w:p w14:paraId="1773853D" w14:textId="0BB978CE" w:rsidR="00E45611" w:rsidRPr="00E74BE1" w:rsidRDefault="00E45611" w:rsidP="00E45611">
                      <w:pPr>
                        <w:spacing w:line="340" w:lineRule="exact"/>
                        <w:rPr>
                          <w:rFonts w:ascii="Times" w:hAnsi="Times"/>
                          <w:b w:val="0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5C29">
        <w:rPr>
          <w:b w:val="0"/>
          <w:i w:val="0"/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7FCA76EA" wp14:editId="48BBE4C3">
            <wp:simplePos x="0" y="0"/>
            <wp:positionH relativeFrom="column">
              <wp:posOffset>6879328</wp:posOffset>
            </wp:positionH>
            <wp:positionV relativeFrom="paragraph">
              <wp:posOffset>12511395</wp:posOffset>
            </wp:positionV>
            <wp:extent cx="1350272" cy="1292986"/>
            <wp:effectExtent l="0" t="0" r="0" b="2540"/>
            <wp:wrapNone/>
            <wp:docPr id="6" name="C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C Logo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512" cy="1300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4F3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1BC8A9E" wp14:editId="65574CF2">
                <wp:simplePos x="0" y="0"/>
                <wp:positionH relativeFrom="column">
                  <wp:posOffset>438150</wp:posOffset>
                </wp:positionH>
                <wp:positionV relativeFrom="paragraph">
                  <wp:posOffset>9149496</wp:posOffset>
                </wp:positionV>
                <wp:extent cx="5073368" cy="2442033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3368" cy="244203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2BF5D5" w14:textId="77777777" w:rsidR="000624F3" w:rsidRPr="0097426C" w:rsidRDefault="000624F3" w:rsidP="000624F3">
                            <w:pPr>
                              <w:tabs>
                                <w:tab w:val="left" w:pos="4320"/>
                              </w:tabs>
                              <w:spacing w:line="10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</w:pPr>
                            <w:r w:rsidRPr="0097426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  <w:t>Time &amp; Date</w:t>
                            </w:r>
                          </w:p>
                          <w:p w14:paraId="4F82CD1C" w14:textId="77777777" w:rsidR="000624F3" w:rsidRPr="0097426C" w:rsidRDefault="000624F3" w:rsidP="000624F3">
                            <w:pPr>
                              <w:tabs>
                                <w:tab w:val="left" w:pos="4320"/>
                              </w:tabs>
                              <w:spacing w:line="10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</w:pPr>
                            <w:r w:rsidRPr="0097426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  <w:t xml:space="preserve">Campus </w:t>
                            </w:r>
                          </w:p>
                          <w:p w14:paraId="6803981E" w14:textId="77777777" w:rsidR="000624F3" w:rsidRPr="0097426C" w:rsidRDefault="000624F3" w:rsidP="000624F3">
                            <w:pPr>
                              <w:tabs>
                                <w:tab w:val="left" w:pos="4320"/>
                              </w:tabs>
                              <w:spacing w:line="10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</w:pPr>
                            <w:r w:rsidRPr="0097426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104"/>
                                <w:szCs w:val="104"/>
                              </w:rPr>
                              <w:t>Location</w:t>
                            </w:r>
                          </w:p>
                          <w:p w14:paraId="2288250B" w14:textId="601C3BB8" w:rsidR="00E45611" w:rsidRPr="00C9571C" w:rsidRDefault="00E45611" w:rsidP="00E45611">
                            <w:pPr>
                              <w:tabs>
                                <w:tab w:val="left" w:pos="4320"/>
                              </w:tabs>
                              <w:spacing w:line="7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C8A9E" id="Text Box 9" o:spid="_x0000_s1028" type="#_x0000_t202" style="position:absolute;margin-left:34.5pt;margin-top:720.45pt;width:399.5pt;height:192.3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" stroked="f" strokeweight="0">
                <v:fill opacity="0"/>
                <v:textbox>
                  <w:txbxContent>
                    <w:p w14:paraId="362BF5D5" w14:textId="77777777" w:rsidR="000624F3" w:rsidRPr="0097426C" w:rsidRDefault="000624F3" w:rsidP="000624F3">
                      <w:pPr>
                        <w:tabs>
                          <w:tab w:val="left" w:pos="4320"/>
                        </w:tabs>
                        <w:spacing w:line="10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</w:pPr>
                      <w:r w:rsidRPr="0097426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  <w:t>Time &amp; Date</w:t>
                      </w:r>
                    </w:p>
                    <w:p w14:paraId="4F82CD1C" w14:textId="77777777" w:rsidR="000624F3" w:rsidRPr="0097426C" w:rsidRDefault="000624F3" w:rsidP="000624F3">
                      <w:pPr>
                        <w:tabs>
                          <w:tab w:val="left" w:pos="4320"/>
                        </w:tabs>
                        <w:spacing w:line="10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</w:pPr>
                      <w:r w:rsidRPr="0097426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  <w:t xml:space="preserve">Campus </w:t>
                      </w:r>
                    </w:p>
                    <w:p w14:paraId="6803981E" w14:textId="77777777" w:rsidR="000624F3" w:rsidRPr="0097426C" w:rsidRDefault="000624F3" w:rsidP="000624F3">
                      <w:pPr>
                        <w:tabs>
                          <w:tab w:val="left" w:pos="4320"/>
                        </w:tabs>
                        <w:spacing w:line="10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</w:pPr>
                      <w:r w:rsidRPr="0097426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104"/>
                          <w:szCs w:val="104"/>
                        </w:rPr>
                        <w:t>Location</w:t>
                      </w:r>
                    </w:p>
                    <w:p w14:paraId="2288250B" w14:textId="601C3BB8" w:rsidR="00E45611" w:rsidRPr="00C9571C" w:rsidRDefault="00E45611" w:rsidP="00E45611">
                      <w:pPr>
                        <w:tabs>
                          <w:tab w:val="left" w:pos="4320"/>
                        </w:tabs>
                        <w:spacing w:line="7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24F3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C50ACAB" wp14:editId="4DB76AC9">
                <wp:simplePos x="0" y="0"/>
                <wp:positionH relativeFrom="column">
                  <wp:posOffset>252248</wp:posOffset>
                </wp:positionH>
                <wp:positionV relativeFrom="paragraph">
                  <wp:posOffset>220717</wp:posOffset>
                </wp:positionV>
                <wp:extent cx="5541010" cy="1839223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1010" cy="183922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60E8D1" w14:textId="5243C4F3" w:rsidR="000624F3" w:rsidRPr="000624F3" w:rsidRDefault="000624F3" w:rsidP="000624F3">
                            <w:pPr>
                              <w:spacing w:line="1340" w:lineRule="exact"/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132"/>
                                <w:szCs w:val="132"/>
                              </w:rPr>
                            </w:pPr>
                            <w:r w:rsidRPr="000624F3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132"/>
                                <w:szCs w:val="132"/>
                              </w:rPr>
                              <w:t xml:space="preserve">Title </w:t>
                            </w:r>
                            <w:r w:rsidR="00E46584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132"/>
                                <w:szCs w:val="132"/>
                              </w:rPr>
                              <w:br/>
                            </w:r>
                            <w:r w:rsidRPr="000624F3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132"/>
                                <w:szCs w:val="132"/>
                              </w:rPr>
                              <w:t>of event</w:t>
                            </w:r>
                          </w:p>
                          <w:p w14:paraId="1D2DAF09" w14:textId="04272271" w:rsidR="00B815FE" w:rsidRPr="000624F3" w:rsidRDefault="00B815FE" w:rsidP="000624F3">
                            <w:pPr>
                              <w:spacing w:line="1340" w:lineRule="exact"/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132"/>
                                <w:szCs w:val="1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0ACAB" id="Text Box 7" o:spid="_x0000_s1029" type="#_x0000_t202" style="position:absolute;margin-left:19.85pt;margin-top:17.4pt;width:436.3pt;height:144.8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" stroked="f" strokeweight="0">
                <v:fill opacity="0"/>
                <v:textbox>
                  <w:txbxContent>
                    <w:p w14:paraId="6C60E8D1" w14:textId="5243C4F3" w:rsidR="000624F3" w:rsidRPr="000624F3" w:rsidRDefault="000624F3" w:rsidP="000624F3">
                      <w:pPr>
                        <w:spacing w:line="1340" w:lineRule="exact"/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132"/>
                          <w:szCs w:val="132"/>
                        </w:rPr>
                      </w:pPr>
                      <w:r w:rsidRPr="000624F3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132"/>
                          <w:szCs w:val="132"/>
                        </w:rPr>
                        <w:t xml:space="preserve">Title </w:t>
                      </w:r>
                      <w:r w:rsidR="00E46584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132"/>
                          <w:szCs w:val="132"/>
                        </w:rPr>
                        <w:br/>
                      </w:r>
                      <w:r w:rsidRPr="000624F3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132"/>
                          <w:szCs w:val="132"/>
                        </w:rPr>
                        <w:t>of event</w:t>
                      </w:r>
                    </w:p>
                    <w:p w14:paraId="1D2DAF09" w14:textId="04272271" w:rsidR="00B815FE" w:rsidRPr="000624F3" w:rsidRDefault="00B815FE" w:rsidP="000624F3">
                      <w:pPr>
                        <w:spacing w:line="1340" w:lineRule="exact"/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132"/>
                          <w:szCs w:val="1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24F3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71EACF" wp14:editId="0BDC31B4">
                <wp:simplePos x="0" y="0"/>
                <wp:positionH relativeFrom="column">
                  <wp:posOffset>5866228</wp:posOffset>
                </wp:positionH>
                <wp:positionV relativeFrom="paragraph">
                  <wp:posOffset>0</wp:posOffset>
                </wp:positionV>
                <wp:extent cx="3292817" cy="14621405"/>
                <wp:effectExtent l="0" t="0" r="9525" b="9525"/>
                <wp:wrapNone/>
                <wp:docPr id="1" name="Blue 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2817" cy="14621405"/>
                        </a:xfrm>
                        <a:prstGeom prst="rect">
                          <a:avLst/>
                        </a:prstGeom>
                        <a:solidFill>
                          <a:srgbClr val="467A9D">
                            <a:alpha val="34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DAF3A2" id="Blue Bar" o:spid="_x0000_s1026" style="position:absolute;margin-left:461.9pt;margin-top:0;width:259.3pt;height:1151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" fillcolor="#467a9d" stroked="f" strokeweight="1pt">
                <v:fill opacity="22359f"/>
              </v:rect>
            </w:pict>
          </mc:Fallback>
        </mc:AlternateContent>
      </w:r>
      <w:r w:rsidR="000624F3">
        <w:rPr>
          <w:b w:val="0"/>
          <w:i w:val="0"/>
          <w:noProof/>
          <w:lang w:eastAsia="en-US"/>
        </w:rPr>
        <w:drawing>
          <wp:anchor distT="0" distB="0" distL="114300" distR="114300" simplePos="0" relativeHeight="251664384" behindDoc="0" locked="0" layoutInCell="1" allowOverlap="1" wp14:anchorId="470ACFA8" wp14:editId="2217E95B">
            <wp:simplePos x="0" y="0"/>
            <wp:positionH relativeFrom="column">
              <wp:posOffset>5866228</wp:posOffset>
            </wp:positionH>
            <wp:positionV relativeFrom="paragraph">
              <wp:posOffset>0</wp:posOffset>
            </wp:positionV>
            <wp:extent cx="3285857" cy="3040205"/>
            <wp:effectExtent l="0" t="0" r="0" b="8255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8" r="17533"/>
                    <a:stretch/>
                  </pic:blipFill>
                  <pic:spPr bwMode="auto">
                    <a:xfrm>
                      <a:off x="0" y="0"/>
                      <a:ext cx="3285857" cy="304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624F3">
        <w:rPr>
          <w:b w:val="0"/>
          <w:i w:val="0"/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51FDFD7B" wp14:editId="0A601730">
            <wp:simplePos x="0" y="0"/>
            <wp:positionH relativeFrom="column">
              <wp:posOffset>5866228</wp:posOffset>
            </wp:positionH>
            <wp:positionV relativeFrom="paragraph">
              <wp:posOffset>3477919</wp:posOffset>
            </wp:positionV>
            <wp:extent cx="3294993" cy="4959746"/>
            <wp:effectExtent l="0" t="0" r="7620" b="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4993" cy="495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24F3">
        <w:rPr>
          <w:b w:val="0"/>
          <w:i w:val="0"/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70CCA076" wp14:editId="74B1D29B">
            <wp:simplePos x="0" y="0"/>
            <wp:positionH relativeFrom="column">
              <wp:posOffset>5891429</wp:posOffset>
            </wp:positionH>
            <wp:positionV relativeFrom="paragraph">
              <wp:posOffset>8946824</wp:posOffset>
            </wp:positionV>
            <wp:extent cx="3263525" cy="3035129"/>
            <wp:effectExtent l="0" t="0" r="0" b="0"/>
            <wp:wrapNone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8" r="10426"/>
                    <a:stretch/>
                  </pic:blipFill>
                  <pic:spPr bwMode="auto">
                    <a:xfrm>
                      <a:off x="0" y="0"/>
                      <a:ext cx="3263525" cy="3035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B5B9F">
        <w:rPr>
          <w:b w:val="0"/>
          <w:i w:val="0"/>
          <w:noProof/>
          <w:lang w:eastAsia="en-US"/>
        </w:rPr>
        <w:drawing>
          <wp:inline distT="0" distB="0" distL="0" distR="0" wp14:anchorId="03FBB8E7" wp14:editId="64E9735A">
            <wp:extent cx="9144000" cy="14630400"/>
            <wp:effectExtent l="0" t="0" r="0" b="0"/>
            <wp:docPr id="2" name="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lyer BG_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6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4FB">
        <w:rPr>
          <w:b w:val="0"/>
          <w:i w:val="0"/>
        </w:rPr>
        <w:t xml:space="preserve"> </w:t>
      </w:r>
      <w:r w:rsidR="0001360A">
        <w:rPr>
          <w:b w:val="0"/>
          <w:i w:val="0"/>
        </w:rPr>
        <w:t xml:space="preserve"> </w:t>
      </w:r>
    </w:p>
    <w:sectPr w:rsidR="00C36289" w:rsidRPr="00DD776D" w:rsidSect="000624F3">
      <w:footerReference w:type="default" r:id="rId13"/>
      <w:footerReference w:type="first" r:id="rId14"/>
      <w:pgSz w:w="15840" w:h="24480" w:code="3"/>
      <w:pgMar w:top="720" w:right="720" w:bottom="720" w:left="720" w:header="432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F5EE70" w14:textId="77777777" w:rsidR="009201C1" w:rsidRDefault="009201C1">
      <w:pPr>
        <w:spacing w:after="0" w:line="240" w:lineRule="auto"/>
      </w:pPr>
      <w:r>
        <w:separator/>
      </w:r>
    </w:p>
  </w:endnote>
  <w:endnote w:type="continuationSeparator" w:id="0">
    <w:p w14:paraId="7CB26BAE" w14:textId="77777777" w:rsidR="009201C1" w:rsidRDefault="009201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765557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DD5C835" w14:textId="77777777" w:rsidR="00C36289" w:rsidRDefault="00F26372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8741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2572B0" w14:textId="77777777" w:rsidR="000934B4" w:rsidRDefault="000934B4" w:rsidP="000934B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2D1307" w14:textId="77777777" w:rsidR="009201C1" w:rsidRDefault="009201C1">
      <w:pPr>
        <w:spacing w:after="0" w:line="240" w:lineRule="auto"/>
      </w:pPr>
      <w:r>
        <w:separator/>
      </w:r>
    </w:p>
  </w:footnote>
  <w:footnote w:type="continuationSeparator" w:id="0">
    <w:p w14:paraId="321D3455" w14:textId="77777777" w:rsidR="009201C1" w:rsidRDefault="009201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0FAC7D3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90A6BB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3FCFED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C2FCEF7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2B108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306CFDC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8CA2BD1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5505D2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0EA2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3C4E2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F2864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1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34B4"/>
    <w:rsid w:val="0001360A"/>
    <w:rsid w:val="000624F3"/>
    <w:rsid w:val="000934B4"/>
    <w:rsid w:val="000C5594"/>
    <w:rsid w:val="000D588F"/>
    <w:rsid w:val="000F0852"/>
    <w:rsid w:val="00124C6A"/>
    <w:rsid w:val="00435D01"/>
    <w:rsid w:val="005170C7"/>
    <w:rsid w:val="005654FB"/>
    <w:rsid w:val="005B6A26"/>
    <w:rsid w:val="005E14D0"/>
    <w:rsid w:val="0060062F"/>
    <w:rsid w:val="00614474"/>
    <w:rsid w:val="00631F48"/>
    <w:rsid w:val="00651BDA"/>
    <w:rsid w:val="006B06E7"/>
    <w:rsid w:val="006B5B9F"/>
    <w:rsid w:val="006F74B6"/>
    <w:rsid w:val="00735580"/>
    <w:rsid w:val="007D5C29"/>
    <w:rsid w:val="007D657F"/>
    <w:rsid w:val="00814E3F"/>
    <w:rsid w:val="00843E4B"/>
    <w:rsid w:val="008558CF"/>
    <w:rsid w:val="00856492"/>
    <w:rsid w:val="00870EE4"/>
    <w:rsid w:val="008B7074"/>
    <w:rsid w:val="009201C1"/>
    <w:rsid w:val="009C46ED"/>
    <w:rsid w:val="009E0D52"/>
    <w:rsid w:val="00A203E4"/>
    <w:rsid w:val="00A53943"/>
    <w:rsid w:val="00A61F2F"/>
    <w:rsid w:val="00B10AAA"/>
    <w:rsid w:val="00B815FE"/>
    <w:rsid w:val="00C36289"/>
    <w:rsid w:val="00C42962"/>
    <w:rsid w:val="00C51180"/>
    <w:rsid w:val="00C8741A"/>
    <w:rsid w:val="00C9571C"/>
    <w:rsid w:val="00D94358"/>
    <w:rsid w:val="00D97B80"/>
    <w:rsid w:val="00DB107B"/>
    <w:rsid w:val="00DD776D"/>
    <w:rsid w:val="00DE3666"/>
    <w:rsid w:val="00DF3784"/>
    <w:rsid w:val="00E45611"/>
    <w:rsid w:val="00E46584"/>
    <w:rsid w:val="00E56D92"/>
    <w:rsid w:val="00E61085"/>
    <w:rsid w:val="00F17374"/>
    <w:rsid w:val="00F26372"/>
    <w:rsid w:val="00F51807"/>
    <w:rsid w:val="00FA4743"/>
    <w:rsid w:val="00FA75D0"/>
    <w:rsid w:val="00FE0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9EA85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322" w:themeColor="text2"/>
        <w:sz w:val="24"/>
        <w:szCs w:val="24"/>
        <w:lang w:val="en-US" w:eastAsia="ja-JP" w:bidi="ar-SA"/>
      </w:rPr>
    </w:rPrDefault>
    <w:pPrDefault>
      <w:pPr>
        <w:spacing w:after="12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8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b/>
      <w:i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00"/>
      <w:outlineLvl w:val="0"/>
    </w:pPr>
    <w:rPr>
      <w:rFonts w:asciiTheme="majorHAnsi" w:eastAsiaTheme="majorEastAsia" w:hAnsiTheme="majorHAnsi" w:cstheme="majorBidi"/>
      <w:i w:val="0"/>
      <w:color w:val="3C9E9D" w:themeColor="accent1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300"/>
      <w:outlineLvl w:val="1"/>
    </w:pPr>
    <w:rPr>
      <w:rFonts w:asciiTheme="majorHAnsi" w:eastAsiaTheme="majorEastAsia" w:hAnsiTheme="majorHAnsi" w:cstheme="majorBidi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300"/>
      <w:outlineLvl w:val="2"/>
    </w:pPr>
    <w:rPr>
      <w:rFonts w:asciiTheme="majorHAnsi" w:eastAsiaTheme="majorEastAsia" w:hAnsiTheme="majorHAnsi" w:cstheme="majorBidi"/>
      <w:i w:val="0"/>
      <w:sz w:val="3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300"/>
      <w:outlineLvl w:val="3"/>
    </w:pPr>
    <w:rPr>
      <w:rFonts w:asciiTheme="majorHAnsi" w:eastAsiaTheme="majorEastAsia" w:hAnsiTheme="majorHAnsi" w:cstheme="majorBidi"/>
      <w:b w:val="0"/>
      <w:iCs/>
      <w:sz w:val="3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00"/>
      <w:outlineLvl w:val="4"/>
    </w:pPr>
    <w:rPr>
      <w:rFonts w:asciiTheme="majorHAnsi" w:eastAsiaTheme="majorEastAsia" w:hAnsiTheme="majorHAnsi" w:cstheme="majorBidi"/>
      <w:b w:val="0"/>
      <w:i w:val="0"/>
      <w:sz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00"/>
      <w:outlineLvl w:val="5"/>
    </w:pPr>
    <w:rPr>
      <w:rFonts w:asciiTheme="majorHAnsi" w:eastAsiaTheme="majorEastAsia" w:hAnsiTheme="majorHAnsi" w:cstheme="majorBidi"/>
      <w:sz w:val="3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00"/>
      <w:outlineLvl w:val="6"/>
    </w:pPr>
    <w:rPr>
      <w:rFonts w:asciiTheme="majorHAnsi" w:eastAsiaTheme="majorEastAsia" w:hAnsiTheme="majorHAnsi" w:cstheme="majorBidi"/>
      <w:i w:val="0"/>
      <w:iCs/>
      <w:sz w:val="3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00"/>
      <w:outlineLvl w:val="7"/>
    </w:pPr>
    <w:rPr>
      <w:rFonts w:asciiTheme="majorHAnsi" w:eastAsiaTheme="majorEastAsia" w:hAnsiTheme="majorHAnsi" w:cstheme="majorBidi"/>
      <w:color w:val="978D8A" w:themeColor="text2" w:themeTint="80"/>
      <w:sz w:val="3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00"/>
      <w:outlineLvl w:val="8"/>
    </w:pPr>
    <w:rPr>
      <w:rFonts w:asciiTheme="majorHAnsi" w:eastAsiaTheme="majorEastAsia" w:hAnsiTheme="majorHAnsi" w:cstheme="majorBidi"/>
      <w:i w:val="0"/>
      <w:iCs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color w:val="3C9E9D" w:themeColor="accent1"/>
      <w:spacing w:val="0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3C9E9D" w:themeColor="accent1"/>
      <w:spacing w:val="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3C9E9D" w:themeColor="accent1"/>
      <w:sz w:val="52"/>
      <w:szCs w:val="32"/>
    </w:rPr>
  </w:style>
  <w:style w:type="paragraph" w:styleId="Title">
    <w:name w:val="Title"/>
    <w:basedOn w:val="Normal"/>
    <w:link w:val="TitleChar"/>
    <w:uiPriority w:val="8"/>
    <w:qFormat/>
    <w:pPr>
      <w:spacing w:after="720" w:line="240" w:lineRule="auto"/>
      <w:contextualSpacing/>
    </w:pPr>
    <w:rPr>
      <w:rFonts w:asciiTheme="majorHAnsi" w:eastAsiaTheme="majorEastAsia" w:hAnsiTheme="majorHAnsi" w:cstheme="majorBidi"/>
      <w:i w:val="0"/>
      <w:caps/>
      <w:kern w:val="28"/>
      <w:sz w:val="100"/>
      <w:szCs w:val="56"/>
    </w:rPr>
  </w:style>
  <w:style w:type="character" w:customStyle="1" w:styleId="TitleChar">
    <w:name w:val="Title Char"/>
    <w:basedOn w:val="DefaultParagraphFont"/>
    <w:link w:val="Title"/>
    <w:uiPriority w:val="8"/>
    <w:rPr>
      <w:rFonts w:asciiTheme="majorHAnsi" w:eastAsiaTheme="majorEastAsia" w:hAnsiTheme="majorHAnsi" w:cstheme="majorBidi"/>
      <w:b/>
      <w:caps/>
      <w:kern w:val="28"/>
      <w:sz w:val="100"/>
      <w:szCs w:val="56"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  <w:rPr>
      <w:b w:val="0"/>
      <w:i w:val="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  <w:jc w:val="right"/>
    </w:pPr>
    <w:rPr>
      <w:b w:val="0"/>
      <w:i w:val="0"/>
    </w:r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color w:val="3C9E9D" w:themeColor="accent1"/>
      <w:sz w:val="20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Pr>
      <w:b/>
      <w:iCs/>
      <w:color w:val="262322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262322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00" w:after="200"/>
    </w:pPr>
    <w:rPr>
      <w:iCs/>
      <w:color w:val="3C9E9D" w:themeColor="accent1"/>
      <w:sz w:val="3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3C9E9D" w:themeColor="accent1"/>
      <w:sz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200"/>
    </w:pPr>
    <w:rPr>
      <w:i w:val="0"/>
      <w:iCs/>
      <w:color w:val="3C9E9D" w:themeColor="accent1"/>
      <w:sz w:val="30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b/>
      <w:iCs/>
      <w:color w:val="3C9E9D" w:themeColor="accent1"/>
      <w:sz w:val="30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i/>
      <w:caps/>
      <w:smallCaps w:val="0"/>
      <w:color w:val="262322" w:themeColor="text2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600"/>
      <w:contextualSpacing/>
    </w:pPr>
    <w:rPr>
      <w:rFonts w:eastAsiaTheme="minorEastAsia"/>
      <w:color w:val="978D8A" w:themeColor="text2" w:themeTint="80"/>
      <w:sz w:val="5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b/>
      <w:i/>
      <w:color w:val="978D8A" w:themeColor="text2" w:themeTint="80"/>
      <w:sz w:val="5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262322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3C9E9D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i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sz w:val="3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sz w:val="36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sz w:val="3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i/>
      <w:sz w:val="3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sz w:val="3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b/>
      <w:i/>
      <w:color w:val="978D8A" w:themeColor="text2" w:themeTint="80"/>
      <w:sz w:val="3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tiff"/><Relationship Id="rId12" Type="http://schemas.openxmlformats.org/officeDocument/2006/relationships/image" Target="media/image5.tif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rlenemiller/Library/Containers/com.microsoft.Word/Data/Library/Caches/TM10002084/Menu.dotx" TargetMode="External"/></Relationships>
</file>

<file path=word/theme/theme1.xml><?xml version="1.0" encoding="utf-8"?>
<a:theme xmlns:a="http://schemas.openxmlformats.org/drawingml/2006/main" name="Office Theme">
  <a:themeElements>
    <a:clrScheme name="Menu">
      <a:dk1>
        <a:sysClr val="windowText" lastClr="000000"/>
      </a:dk1>
      <a:lt1>
        <a:sysClr val="window" lastClr="FFFFFF"/>
      </a:lt1>
      <a:dk2>
        <a:srgbClr val="262322"/>
      </a:dk2>
      <a:lt2>
        <a:srgbClr val="F9F8F6"/>
      </a:lt2>
      <a:accent1>
        <a:srgbClr val="3C9E9D"/>
      </a:accent1>
      <a:accent2>
        <a:srgbClr val="E8BC44"/>
      </a:accent2>
      <a:accent3>
        <a:srgbClr val="8B7F61"/>
      </a:accent3>
      <a:accent4>
        <a:srgbClr val="F2796F"/>
      </a:accent4>
      <a:accent5>
        <a:srgbClr val="ABCA66"/>
      </a:accent5>
      <a:accent6>
        <a:srgbClr val="9475A0"/>
      </a:accent6>
      <a:hlink>
        <a:srgbClr val="3C9E9D"/>
      </a:hlink>
      <a:folHlink>
        <a:srgbClr val="9475A0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CEB6E80-368F-8243-9D94-8FA220B0CD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Menu.dotx</Template>
  <TotalTime>69</TotalTime>
  <Pages>1</Pages>
  <Words>1</Words>
  <Characters>12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Quong</dc:creator>
  <cp:keywords/>
  <dc:description/>
  <cp:lastModifiedBy>Daniel Quong</cp:lastModifiedBy>
  <cp:revision>39</cp:revision>
  <cp:lastPrinted>2017-02-06T15:40:00Z</cp:lastPrinted>
  <dcterms:created xsi:type="dcterms:W3CDTF">2016-10-07T18:55:00Z</dcterms:created>
  <dcterms:modified xsi:type="dcterms:W3CDTF">2017-02-06T15:40:00Z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TF10002047</vt:lpwstr>
  </property>
</Properties>
</file>