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59C877" w14:textId="4469981E" w:rsidR="002A48D2" w:rsidRDefault="002954A9" w:rsidP="00DD776D">
      <w:pPr>
        <w:rPr>
          <w:b/>
          <w:i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E02C86" wp14:editId="1852D63F">
                <wp:simplePos x="0" y="0"/>
                <wp:positionH relativeFrom="column">
                  <wp:posOffset>4572000</wp:posOffset>
                </wp:positionH>
                <wp:positionV relativeFrom="paragraph">
                  <wp:posOffset>3436896</wp:posOffset>
                </wp:positionV>
                <wp:extent cx="4572000" cy="571500"/>
                <wp:effectExtent l="635" t="2540" r="0" b="0"/>
                <wp:wrapNone/>
                <wp:docPr id="1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5715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F99E7B" w14:textId="77777777" w:rsidR="002A48D2" w:rsidRPr="00753B99" w:rsidRDefault="002A48D2" w:rsidP="002A48D2">
                            <w:pPr>
                              <w:tabs>
                                <w:tab w:val="left" w:pos="4320"/>
                              </w:tabs>
                              <w:spacing w:line="600" w:lineRule="exact"/>
                              <w:jc w:val="center"/>
                              <w:rPr>
                                <w:rFonts w:ascii="Helvetica" w:hAnsi="Helvetica"/>
                                <w:b/>
                                <w:color w:val="000000"/>
                                <w:sz w:val="36"/>
                              </w:rPr>
                            </w:pPr>
                            <w:r w:rsidRPr="00753B99">
                              <w:rPr>
                                <w:rFonts w:ascii="Helvetica" w:hAnsi="Helvetica"/>
                                <w:b/>
                                <w:color w:val="000000"/>
                                <w:sz w:val="36"/>
                              </w:rPr>
                              <w:t>Day, Date &amp; Time</w:t>
                            </w:r>
                          </w:p>
                          <w:p w14:paraId="7941D914" w14:textId="77777777" w:rsidR="002A48D2" w:rsidRPr="00E74BE1" w:rsidRDefault="002A48D2" w:rsidP="002A48D2">
                            <w:pPr>
                              <w:tabs>
                                <w:tab w:val="left" w:pos="4320"/>
                              </w:tabs>
                              <w:spacing w:line="600" w:lineRule="exact"/>
                              <w:rPr>
                                <w:rFonts w:ascii="Helvetica" w:hAnsi="Helvetica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9E02C86" id="_x0000_t202" coordsize="21600,21600" o:spt="202" path="m0,0l0,21600,21600,21600,21600,0xe">
                <v:stroke joinstyle="miter"/>
                <v:path gradientshapeok="t" o:connecttype="rect"/>
              </v:shapetype>
              <v:shape id="Text Box 4" o:spid="_x0000_s1026" type="#_x0000_t202" style="position:absolute;margin-left:5in;margin-top:270.6pt;width:5in;height: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" stroked="f" strokeweight="0">
                <v:fill opacity="0"/>
                <v:textbox>
                  <w:txbxContent>
                    <w:p w14:paraId="6EF99E7B" w14:textId="77777777" w:rsidR="002A48D2" w:rsidRPr="00753B99" w:rsidRDefault="002A48D2" w:rsidP="002A48D2">
                      <w:pPr>
                        <w:tabs>
                          <w:tab w:val="left" w:pos="4320"/>
                        </w:tabs>
                        <w:spacing w:line="600" w:lineRule="exact"/>
                        <w:jc w:val="center"/>
                        <w:rPr>
                          <w:rFonts w:ascii="Helvetica" w:hAnsi="Helvetica"/>
                          <w:b/>
                          <w:color w:val="000000"/>
                          <w:sz w:val="36"/>
                        </w:rPr>
                      </w:pPr>
                      <w:r w:rsidRPr="00753B99">
                        <w:rPr>
                          <w:rFonts w:ascii="Helvetica" w:hAnsi="Helvetica"/>
                          <w:b/>
                          <w:color w:val="000000"/>
                          <w:sz w:val="36"/>
                        </w:rPr>
                        <w:t>Day, Date &amp; Time</w:t>
                      </w:r>
                    </w:p>
                    <w:p w14:paraId="7941D914" w14:textId="77777777" w:rsidR="002A48D2" w:rsidRPr="00E74BE1" w:rsidRDefault="002A48D2" w:rsidP="002A48D2">
                      <w:pPr>
                        <w:tabs>
                          <w:tab w:val="left" w:pos="4320"/>
                        </w:tabs>
                        <w:spacing w:line="600" w:lineRule="exact"/>
                        <w:rPr>
                          <w:rFonts w:ascii="Helvetica" w:hAnsi="Helvetica"/>
                          <w:b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3A448F5" wp14:editId="0FE6D927">
                <wp:simplePos x="0" y="0"/>
                <wp:positionH relativeFrom="column">
                  <wp:posOffset>4501515</wp:posOffset>
                </wp:positionH>
                <wp:positionV relativeFrom="paragraph">
                  <wp:posOffset>462446</wp:posOffset>
                </wp:positionV>
                <wp:extent cx="4579473" cy="571500"/>
                <wp:effectExtent l="0" t="0" r="0" b="0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9473" cy="5715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67ECF1" w14:textId="77777777" w:rsidR="002A48D2" w:rsidRPr="00753B99" w:rsidRDefault="002A48D2" w:rsidP="002A48D2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234098"/>
                                <w:sz w:val="70"/>
                              </w:rPr>
                            </w:pPr>
                            <w:r w:rsidRPr="00753B99">
                              <w:rPr>
                                <w:rFonts w:ascii="Helvetica" w:hAnsi="Helvetica"/>
                                <w:b/>
                                <w:color w:val="234098"/>
                                <w:sz w:val="70"/>
                              </w:rPr>
                              <w:t>Title of event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448F5" id="Text Box 3" o:spid="_x0000_s1027" type="#_x0000_t202" style="position:absolute;margin-left:354.45pt;margin-top:36.4pt;width:360.6pt;height: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" stroked="f" strokeweight="0">
                <v:fill opacity="0"/>
                <v:textbox>
                  <w:txbxContent>
                    <w:p w14:paraId="3567ECF1" w14:textId="77777777" w:rsidR="002A48D2" w:rsidRPr="00753B99" w:rsidRDefault="002A48D2" w:rsidP="002A48D2">
                      <w:pPr>
                        <w:jc w:val="center"/>
                        <w:rPr>
                          <w:rFonts w:ascii="Helvetica" w:hAnsi="Helvetica"/>
                          <w:b/>
                          <w:color w:val="234098"/>
                          <w:sz w:val="70"/>
                        </w:rPr>
                      </w:pPr>
                      <w:r w:rsidRPr="00753B99">
                        <w:rPr>
                          <w:rFonts w:ascii="Helvetica" w:hAnsi="Helvetica"/>
                          <w:b/>
                          <w:color w:val="234098"/>
                          <w:sz w:val="70"/>
                        </w:rPr>
                        <w:t>Title of event</w:t>
                      </w:r>
                    </w:p>
                  </w:txbxContent>
                </v:textbox>
              </v:shape>
            </w:pict>
          </mc:Fallback>
        </mc:AlternateContent>
      </w:r>
      <w:r w:rsidR="00526E0D">
        <w:rPr>
          <w:noProof/>
        </w:rPr>
        <w:drawing>
          <wp:anchor distT="0" distB="0" distL="114300" distR="114300" simplePos="0" relativeHeight="251667456" behindDoc="0" locked="0" layoutInCell="1" allowOverlap="1" wp14:anchorId="4D0E783A" wp14:editId="6A3F20EA">
            <wp:simplePos x="0" y="0"/>
            <wp:positionH relativeFrom="column">
              <wp:posOffset>1900555</wp:posOffset>
            </wp:positionH>
            <wp:positionV relativeFrom="paragraph">
              <wp:posOffset>5716270</wp:posOffset>
            </wp:positionV>
            <wp:extent cx="848995" cy="8128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eferred-2C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95" cy="8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8D2">
        <w:rPr>
          <w:noProof/>
        </w:rPr>
        <w:drawing>
          <wp:anchor distT="0" distB="0" distL="114300" distR="114300" simplePos="0" relativeHeight="251668480" behindDoc="0" locked="0" layoutInCell="1" allowOverlap="1" wp14:anchorId="1594FFE8" wp14:editId="5576333F">
            <wp:simplePos x="0" y="0"/>
            <wp:positionH relativeFrom="column">
              <wp:posOffset>6409690</wp:posOffset>
            </wp:positionH>
            <wp:positionV relativeFrom="paragraph">
              <wp:posOffset>5716366</wp:posOffset>
            </wp:positionV>
            <wp:extent cx="1043199" cy="8128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ferred-2C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199" cy="8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8D2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BD910CD" wp14:editId="21FD9AA2">
                <wp:simplePos x="0" y="0"/>
                <wp:positionH relativeFrom="column">
                  <wp:posOffset>-1</wp:posOffset>
                </wp:positionH>
                <wp:positionV relativeFrom="paragraph">
                  <wp:posOffset>791308</wp:posOffset>
                </wp:positionV>
                <wp:extent cx="4585335" cy="2745740"/>
                <wp:effectExtent l="0" t="0" r="0" b="0"/>
                <wp:wrapNone/>
                <wp:docPr id="8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5335" cy="274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31D2F8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440" w:lineRule="exact"/>
                              <w:jc w:val="center"/>
                              <w:textAlignment w:val="center"/>
                              <w:rPr>
                                <w:rFonts w:ascii="Helvetica" w:hAnsi="Helvetica" w:cs="CharlotteBookPlain"/>
                                <w:b/>
                                <w:color w:val="000000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lang w:bidi="en-US"/>
                              </w:rPr>
                              <w:t>Committee</w:t>
                            </w:r>
                          </w:p>
                          <w:p w14:paraId="087753EE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320" w:lineRule="exact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</w:pPr>
                          </w:p>
                          <w:p w14:paraId="64DB9139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565F27A6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1B80F362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3D05B58B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1F125F27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1ED923DA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0B411D04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5C02EC7B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77371634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175BBBD5" w14:textId="77777777" w:rsidR="002A48D2" w:rsidRPr="00753B99" w:rsidRDefault="002A48D2" w:rsidP="002A48D2">
                            <w:pPr>
                              <w:spacing w:line="280" w:lineRule="exact"/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20"/>
                                <w:lang w:bidi="en-US"/>
                              </w:rPr>
                              <w:t>Name</w:t>
                            </w:r>
                          </w:p>
                          <w:p w14:paraId="3541A66F" w14:textId="77777777" w:rsidR="002A48D2" w:rsidRPr="00753B99" w:rsidRDefault="002A48D2" w:rsidP="002A48D2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910CD" id="Text Box 13" o:spid="_x0000_s1028" type="#_x0000_t202" style="position:absolute;margin-left:0;margin-top:62.3pt;width:361.05pt;height:216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" filled="f" stroked="f" strokeweight="0">
                <v:textbox>
                  <w:txbxContent>
                    <w:p w14:paraId="6E31D2F8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440" w:lineRule="exact"/>
                        <w:jc w:val="center"/>
                        <w:textAlignment w:val="center"/>
                        <w:rPr>
                          <w:rFonts w:ascii="Helvetica" w:hAnsi="Helvetica" w:cs="CharlotteBookPlain"/>
                          <w:b/>
                          <w:color w:val="000000"/>
                          <w:lang w:bidi="en-US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lang w:bidi="en-US"/>
                        </w:rPr>
                        <w:t>Committee</w:t>
                      </w:r>
                    </w:p>
                    <w:p w14:paraId="087753EE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320" w:lineRule="exact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</w:pPr>
                    </w:p>
                    <w:p w14:paraId="64DB9139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565F27A6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1B80F362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3D05B58B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1F125F27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1ED923DA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0B411D04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5C02EC7B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77371634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175BBBD5" w14:textId="77777777" w:rsidR="002A48D2" w:rsidRPr="00753B99" w:rsidRDefault="002A48D2" w:rsidP="002A48D2">
                      <w:pPr>
                        <w:spacing w:line="280" w:lineRule="exact"/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20"/>
                          <w:lang w:bidi="en-US"/>
                        </w:rPr>
                        <w:t>Name</w:t>
                      </w:r>
                    </w:p>
                    <w:p w14:paraId="3541A66F" w14:textId="77777777" w:rsidR="002A48D2" w:rsidRPr="00753B99" w:rsidRDefault="002A48D2" w:rsidP="002A48D2">
                      <w:pPr>
                        <w:jc w:val="center"/>
                        <w:rPr>
                          <w:rFonts w:ascii="Times" w:hAnsi="Times"/>
                          <w:b/>
                          <w:color w:val="00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36C41">
        <w:rPr>
          <w:b/>
          <w:i/>
          <w:noProof/>
        </w:rPr>
        <w:drawing>
          <wp:inline distT="0" distB="0" distL="0" distR="0" wp14:anchorId="6872A7CF" wp14:editId="58B22203">
            <wp:extent cx="9144000" cy="6858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lyer BG_1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6038E" w14:textId="7AAF53D4" w:rsidR="00C36289" w:rsidRPr="00DD776D" w:rsidRDefault="002A48D2" w:rsidP="00DD776D">
      <w:pPr>
        <w:rPr>
          <w:b/>
          <w:i/>
        </w:rPr>
      </w:pPr>
      <w:r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704B2F7" wp14:editId="47019D12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771900" cy="6629400"/>
                <wp:effectExtent l="635" t="2540" r="0" b="0"/>
                <wp:wrapNone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900" cy="662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FA6D69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28"/>
                                <w:szCs w:val="2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28"/>
                                <w:szCs w:val="28"/>
                                <w:lang w:bidi="en-US"/>
                              </w:rPr>
                              <w:t>Program</w:t>
                            </w:r>
                          </w:p>
                          <w:p w14:paraId="654405D9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Helvetica" w:hAnsi="Helvetica" w:cs="Times-Roman"/>
                                <w:b/>
                                <w:color w:val="000000"/>
                                <w:sz w:val="28"/>
                                <w:lang w:bidi="en-US"/>
                              </w:rPr>
                            </w:pPr>
                          </w:p>
                          <w:p w14:paraId="7DA13237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ind w:right="-96"/>
                              <w:textAlignment w:val="center"/>
                              <w:rPr>
                                <w:rFonts w:ascii="Times" w:hAnsi="Times" w:cs="Times-Roma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</w:p>
                          <w:p w14:paraId="2C1066C3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Welcome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  <w:t>Person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</w:r>
                            <w:r w:rsidRPr="00753B99">
                              <w:rPr>
                                <w:rFonts w:ascii="Times" w:hAnsi="Times" w:cs="CharlotteBookPlain"/>
                                <w:b/>
                                <w:i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Position, Program</w:t>
                            </w:r>
                          </w:p>
                          <w:p w14:paraId="0C430735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027830DC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57F708AA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Remarks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  <w:t>Person</w:t>
                            </w:r>
                          </w:p>
                          <w:p w14:paraId="3B144A10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i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</w:r>
                            <w:r w:rsidRPr="00753B99">
                              <w:rPr>
                                <w:rFonts w:ascii="Times" w:hAnsi="Times" w:cs="CharlotteBookPlain"/>
                                <w:b/>
                                <w:i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Position, Program</w:t>
                            </w:r>
                          </w:p>
                          <w:p w14:paraId="146A0C4D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43669A33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52366128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Introduction of Speaker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  <w:t>Person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</w:r>
                            <w:r w:rsidRPr="00753B99">
                              <w:rPr>
                                <w:rFonts w:ascii="Times" w:hAnsi="Times" w:cs="CharlotteBookPlain"/>
                                <w:b/>
                                <w:i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Position, Program</w:t>
                            </w:r>
                          </w:p>
                          <w:p w14:paraId="0B3A1214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4DD434E0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60FD4446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Speaker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  <w:t xml:space="preserve"> Person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</w:r>
                            <w:r w:rsidRPr="00753B99">
                              <w:rPr>
                                <w:rFonts w:ascii="Times" w:hAnsi="Times" w:cs="CharlotteBookPlain"/>
                                <w:b/>
                                <w:i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Position, Program</w:t>
                            </w:r>
                          </w:p>
                          <w:p w14:paraId="6F311588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4913F605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1DD20226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Presentation of Certificates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  <w:t>Person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</w:r>
                            <w:r w:rsidRPr="00753B99">
                              <w:rPr>
                                <w:rFonts w:ascii="Times" w:hAnsi="Times" w:cs="CharlotteBookPlain"/>
                                <w:b/>
                                <w:i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Position, Program</w:t>
                            </w:r>
                          </w:p>
                          <w:p w14:paraId="1CA9279A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2060F07A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41F62E45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Presentation of Scholarships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  <w:t xml:space="preserve"> Person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</w:r>
                            <w:r w:rsidRPr="00753B99">
                              <w:rPr>
                                <w:rFonts w:ascii="Times" w:hAnsi="Times" w:cs="CharlotteBookPlain"/>
                                <w:b/>
                                <w:i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Position, Program</w:t>
                            </w:r>
                          </w:p>
                          <w:p w14:paraId="1C59DE84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</w:r>
                          </w:p>
                          <w:p w14:paraId="3EBA3270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478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</w:pPr>
                          </w:p>
                          <w:p w14:paraId="082DCD48" w14:textId="77777777" w:rsidR="002A48D2" w:rsidRPr="00753B99" w:rsidRDefault="002A48D2" w:rsidP="002A48D2">
                            <w:pPr>
                              <w:widowControl w:val="0"/>
                              <w:tabs>
                                <w:tab w:val="right" w:pos="531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</w:pPr>
                            <w:r w:rsidRPr="00753B99">
                              <w:rPr>
                                <w:rFonts w:ascii="Times" w:hAnsi="Times" w:cs="CharlotteBoldPlain"/>
                                <w:b/>
                                <w:sz w:val="22"/>
                                <w:szCs w:val="18"/>
                                <w:lang w:bidi="en-US"/>
                              </w:rPr>
                              <w:t>Closing Remarks</w:t>
                            </w:r>
                            <w:r w:rsidRPr="00753B99">
                              <w:rPr>
                                <w:rFonts w:cs="CharlotteBoldPlain"/>
                                <w:szCs w:val="18"/>
                                <w:lang w:bidi="en-US"/>
                              </w:rPr>
                              <w:tab/>
                              <w:t xml:space="preserve"> 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Person</w:t>
                            </w:r>
                            <w:r w:rsidRPr="00753B99">
                              <w:rPr>
                                <w:rFonts w:ascii="Times" w:hAnsi="Times" w:cs="CharlotteBoldPlain"/>
                                <w:b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ab/>
                            </w:r>
                            <w:r w:rsidRPr="00753B99">
                              <w:rPr>
                                <w:rFonts w:ascii="Times" w:hAnsi="Times" w:cs="CharlotteBookPlain"/>
                                <w:b/>
                                <w:i/>
                                <w:color w:val="000000"/>
                                <w:sz w:val="20"/>
                                <w:szCs w:val="18"/>
                                <w:lang w:bidi="en-US"/>
                              </w:rPr>
                              <w:t>Position, Program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4B2F7" id="Text Box 8" o:spid="_x0000_s1029" type="#_x0000_t202" style="position:absolute;margin-left:0;margin-top:9.05pt;width:297pt;height:52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" filled="f" stroked="f" strokeweight="0">
                <v:textbox>
                  <w:txbxContent>
                    <w:p w14:paraId="1FFA6D69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Helvetica" w:hAnsi="Helvetica" w:cs="CharlotteBoldPlain"/>
                          <w:b/>
                          <w:color w:val="000000"/>
                          <w:sz w:val="28"/>
                          <w:szCs w:val="28"/>
                          <w:lang w:bidi="en-US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sz w:val="28"/>
                          <w:szCs w:val="28"/>
                          <w:lang w:bidi="en-US"/>
                        </w:rPr>
                        <w:t>Program</w:t>
                      </w:r>
                    </w:p>
                    <w:p w14:paraId="654405D9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Helvetica" w:hAnsi="Helvetica" w:cs="Times-Roman"/>
                          <w:b/>
                          <w:color w:val="000000"/>
                          <w:sz w:val="28"/>
                          <w:lang w:bidi="en-US"/>
                        </w:rPr>
                      </w:pPr>
                    </w:p>
                    <w:p w14:paraId="7DA13237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ind w:right="-96"/>
                        <w:textAlignment w:val="center"/>
                        <w:rPr>
                          <w:rFonts w:ascii="Times" w:hAnsi="Times" w:cs="Times-Roma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</w:p>
                    <w:p w14:paraId="2C1066C3" w14:textId="77777777" w:rsidR="002A48D2" w:rsidRPr="00753B99" w:rsidRDefault="002A48D2" w:rsidP="002A48D2">
                      <w:pPr>
                        <w:widowControl w:val="0"/>
                        <w:tabs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>Welcome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  <w:t>Person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</w:r>
                      <w:r w:rsidRPr="00753B99">
                        <w:rPr>
                          <w:rFonts w:ascii="Times" w:hAnsi="Times" w:cs="CharlotteBookPlain"/>
                          <w:b/>
                          <w:i/>
                          <w:color w:val="000000"/>
                          <w:sz w:val="20"/>
                          <w:szCs w:val="18"/>
                          <w:lang w:bidi="en-US"/>
                        </w:rPr>
                        <w:t>Position, Program</w:t>
                      </w:r>
                    </w:p>
                    <w:p w14:paraId="0C430735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027830DC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57F708AA" w14:textId="77777777" w:rsidR="002A48D2" w:rsidRPr="00753B99" w:rsidRDefault="002A48D2" w:rsidP="002A48D2">
                      <w:pPr>
                        <w:widowControl w:val="0"/>
                        <w:tabs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>Remarks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  <w:t>Person</w:t>
                      </w:r>
                    </w:p>
                    <w:p w14:paraId="3B144A10" w14:textId="77777777" w:rsidR="002A48D2" w:rsidRPr="00753B99" w:rsidRDefault="002A48D2" w:rsidP="002A48D2">
                      <w:pPr>
                        <w:widowControl w:val="0"/>
                        <w:tabs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okPlain"/>
                          <w:b/>
                          <w:i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</w:r>
                      <w:r w:rsidRPr="00753B99">
                        <w:rPr>
                          <w:rFonts w:ascii="Times" w:hAnsi="Times" w:cs="CharlotteBookPlain"/>
                          <w:b/>
                          <w:i/>
                          <w:color w:val="000000"/>
                          <w:sz w:val="20"/>
                          <w:szCs w:val="18"/>
                          <w:lang w:bidi="en-US"/>
                        </w:rPr>
                        <w:t>Position, Program</w:t>
                      </w:r>
                    </w:p>
                    <w:p w14:paraId="146A0C4D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43669A33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52366128" w14:textId="77777777" w:rsidR="002A48D2" w:rsidRPr="00753B99" w:rsidRDefault="002A48D2" w:rsidP="002A48D2">
                      <w:pPr>
                        <w:widowControl w:val="0"/>
                        <w:tabs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>Introduction of Speaker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  <w:t>Person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</w:r>
                      <w:r w:rsidRPr="00753B99">
                        <w:rPr>
                          <w:rFonts w:ascii="Times" w:hAnsi="Times" w:cs="CharlotteBookPlain"/>
                          <w:b/>
                          <w:i/>
                          <w:color w:val="000000"/>
                          <w:sz w:val="20"/>
                          <w:szCs w:val="18"/>
                          <w:lang w:bidi="en-US"/>
                        </w:rPr>
                        <w:t>Position, Program</w:t>
                      </w:r>
                    </w:p>
                    <w:p w14:paraId="0B3A1214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4DD434E0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60FD4446" w14:textId="77777777" w:rsidR="002A48D2" w:rsidRPr="00753B99" w:rsidRDefault="002A48D2" w:rsidP="002A48D2">
                      <w:pPr>
                        <w:widowControl w:val="0"/>
                        <w:tabs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>Speaker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  <w:t xml:space="preserve"> Person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</w:r>
                      <w:r w:rsidRPr="00753B99">
                        <w:rPr>
                          <w:rFonts w:ascii="Times" w:hAnsi="Times" w:cs="CharlotteBookPlain"/>
                          <w:b/>
                          <w:i/>
                          <w:color w:val="000000"/>
                          <w:sz w:val="20"/>
                          <w:szCs w:val="18"/>
                          <w:lang w:bidi="en-US"/>
                        </w:rPr>
                        <w:t>Position, Program</w:t>
                      </w:r>
                    </w:p>
                    <w:p w14:paraId="6F311588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4913F605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1DD20226" w14:textId="77777777" w:rsidR="002A48D2" w:rsidRPr="00753B99" w:rsidRDefault="002A48D2" w:rsidP="002A48D2">
                      <w:pPr>
                        <w:widowControl w:val="0"/>
                        <w:tabs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>Presentation of Certificates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  <w:t>Person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</w:r>
                      <w:r w:rsidRPr="00753B99">
                        <w:rPr>
                          <w:rFonts w:ascii="Times" w:hAnsi="Times" w:cs="CharlotteBookPlain"/>
                          <w:b/>
                          <w:i/>
                          <w:color w:val="000000"/>
                          <w:sz w:val="20"/>
                          <w:szCs w:val="18"/>
                          <w:lang w:bidi="en-US"/>
                        </w:rPr>
                        <w:t>Position, Program</w:t>
                      </w:r>
                    </w:p>
                    <w:p w14:paraId="1CA9279A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2060F07A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41F62E45" w14:textId="77777777" w:rsidR="002A48D2" w:rsidRPr="00753B99" w:rsidRDefault="002A48D2" w:rsidP="002A48D2">
                      <w:pPr>
                        <w:widowControl w:val="0"/>
                        <w:tabs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>Presentation of Scholarships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  <w:t xml:space="preserve"> Person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</w:r>
                      <w:r w:rsidRPr="00753B99">
                        <w:rPr>
                          <w:rFonts w:ascii="Times" w:hAnsi="Times" w:cs="CharlotteBookPlain"/>
                          <w:b/>
                          <w:i/>
                          <w:color w:val="000000"/>
                          <w:sz w:val="20"/>
                          <w:szCs w:val="18"/>
                          <w:lang w:bidi="en-US"/>
                        </w:rPr>
                        <w:t>Position, Program</w:t>
                      </w:r>
                    </w:p>
                    <w:p w14:paraId="1C59DE84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</w:r>
                    </w:p>
                    <w:p w14:paraId="3EBA3270" w14:textId="77777777" w:rsidR="002A48D2" w:rsidRPr="00753B99" w:rsidRDefault="002A48D2" w:rsidP="002A48D2">
                      <w:pPr>
                        <w:widowControl w:val="0"/>
                        <w:tabs>
                          <w:tab w:val="right" w:pos="478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</w:pPr>
                    </w:p>
                    <w:p w14:paraId="082DCD48" w14:textId="77777777" w:rsidR="002A48D2" w:rsidRPr="00753B99" w:rsidRDefault="002A48D2" w:rsidP="002A48D2">
                      <w:pPr>
                        <w:widowControl w:val="0"/>
                        <w:tabs>
                          <w:tab w:val="right" w:pos="531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</w:pPr>
                      <w:r w:rsidRPr="00753B99">
                        <w:rPr>
                          <w:rFonts w:ascii="Times" w:hAnsi="Times" w:cs="CharlotteBoldPlain"/>
                          <w:b/>
                          <w:sz w:val="22"/>
                          <w:szCs w:val="18"/>
                          <w:lang w:bidi="en-US"/>
                        </w:rPr>
                        <w:t>Closing Remarks</w:t>
                      </w:r>
                      <w:r w:rsidRPr="00753B99">
                        <w:rPr>
                          <w:rFonts w:cs="CharlotteBoldPlain"/>
                          <w:szCs w:val="18"/>
                          <w:lang w:bidi="en-US"/>
                        </w:rPr>
                        <w:tab/>
                        <w:t xml:space="preserve"> 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>Person</w:t>
                      </w:r>
                      <w:r w:rsidRPr="00753B99">
                        <w:rPr>
                          <w:rFonts w:ascii="Times" w:hAnsi="Times" w:cs="CharlotteBoldPlain"/>
                          <w:b/>
                          <w:color w:val="000000"/>
                          <w:sz w:val="20"/>
                          <w:szCs w:val="18"/>
                          <w:lang w:bidi="en-US"/>
                        </w:rPr>
                        <w:tab/>
                      </w:r>
                      <w:r w:rsidRPr="00753B99">
                        <w:rPr>
                          <w:rFonts w:ascii="Times" w:hAnsi="Times" w:cs="CharlotteBookPlain"/>
                          <w:b/>
                          <w:i/>
                          <w:color w:val="000000"/>
                          <w:sz w:val="20"/>
                          <w:szCs w:val="18"/>
                          <w:lang w:bidi="en-US"/>
                        </w:rPr>
                        <w:t>Position, Program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9A0CF4C" wp14:editId="75472FCC">
                <wp:simplePos x="0" y="0"/>
                <wp:positionH relativeFrom="column">
                  <wp:posOffset>4800600</wp:posOffset>
                </wp:positionH>
                <wp:positionV relativeFrom="paragraph">
                  <wp:posOffset>114935</wp:posOffset>
                </wp:positionV>
                <wp:extent cx="4343400" cy="685800"/>
                <wp:effectExtent l="635" t="2540" r="0" b="0"/>
                <wp:wrapNone/>
                <wp:docPr id="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34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42F0C7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28"/>
                                <w:szCs w:val="2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28"/>
                                <w:szCs w:val="28"/>
                                <w:lang w:bidi="en-US"/>
                              </w:rPr>
                              <w:t>20</w:t>
                            </w:r>
                            <w:r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28"/>
                                <w:szCs w:val="28"/>
                                <w:lang w:bidi="en-US"/>
                              </w:rPr>
                              <w:t>16</w:t>
                            </w:r>
                          </w:p>
                          <w:p w14:paraId="4F1BD444" w14:textId="77777777" w:rsidR="002A48D2" w:rsidRPr="00753B99" w:rsidRDefault="002A48D2" w:rsidP="002A48D2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000000"/>
                                <w:sz w:val="28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28"/>
                                <w:szCs w:val="28"/>
                                <w:lang w:bidi="en-US"/>
                              </w:rPr>
                              <w:t>Honorees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0CF4C" id="Text Box 9" o:spid="_x0000_s1030" type="#_x0000_t202" style="position:absolute;margin-left:378pt;margin-top:9.05pt;width:342pt;height:5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" filled="f" stroked="f" strokeweight="0">
                <v:textbox>
                  <w:txbxContent>
                    <w:p w14:paraId="1C42F0C7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Helvetica" w:hAnsi="Helvetica" w:cs="CharlotteBoldPlain"/>
                          <w:b/>
                          <w:color w:val="000000"/>
                          <w:sz w:val="28"/>
                          <w:szCs w:val="28"/>
                          <w:lang w:bidi="en-US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sz w:val="28"/>
                          <w:szCs w:val="28"/>
                          <w:lang w:bidi="en-US"/>
                        </w:rPr>
                        <w:t>20</w:t>
                      </w:r>
                      <w:r>
                        <w:rPr>
                          <w:rFonts w:ascii="Helvetica" w:hAnsi="Helvetica" w:cs="CharlotteBoldPlain"/>
                          <w:b/>
                          <w:color w:val="000000"/>
                          <w:sz w:val="28"/>
                          <w:szCs w:val="28"/>
                          <w:lang w:bidi="en-US"/>
                        </w:rPr>
                        <w:t>16</w:t>
                      </w:r>
                    </w:p>
                    <w:p w14:paraId="4F1BD444" w14:textId="77777777" w:rsidR="002A48D2" w:rsidRPr="00753B99" w:rsidRDefault="002A48D2" w:rsidP="002A48D2">
                      <w:pPr>
                        <w:jc w:val="center"/>
                        <w:rPr>
                          <w:rFonts w:ascii="Helvetica" w:hAnsi="Helvetica"/>
                          <w:b/>
                          <w:color w:val="000000"/>
                          <w:sz w:val="28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sz w:val="28"/>
                          <w:szCs w:val="28"/>
                          <w:lang w:bidi="en-US"/>
                        </w:rPr>
                        <w:t>Honorees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87F55E1" wp14:editId="6215B17F">
                <wp:simplePos x="0" y="0"/>
                <wp:positionH relativeFrom="column">
                  <wp:posOffset>5372100</wp:posOffset>
                </wp:positionH>
                <wp:positionV relativeFrom="paragraph">
                  <wp:posOffset>915035</wp:posOffset>
                </wp:positionV>
                <wp:extent cx="1371600" cy="5829300"/>
                <wp:effectExtent l="635" t="2540" r="0" b="0"/>
                <wp:wrapNone/>
                <wp:docPr id="1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582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B60F0D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Program</w:t>
                            </w:r>
                          </w:p>
                          <w:p w14:paraId="536C32F9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78EC5EB5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1EFA474F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028E576D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29BCAD24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64B0EEE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</w:p>
                          <w:p w14:paraId="48888A91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Program</w:t>
                            </w:r>
                          </w:p>
                          <w:p w14:paraId="3938A8CE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DB0AF4B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0E419C87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061E9713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E9677F0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</w:p>
                          <w:p w14:paraId="4D840954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Program</w:t>
                            </w:r>
                          </w:p>
                          <w:p w14:paraId="5D66BEDE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9B5454E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A30A870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7BAA821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ED0D2DA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0C35DF5F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09C701C1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329AEC1B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7C609AFA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21265A7D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76A3604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20A711AB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45D9B45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61A9136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441BB14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78B2CEC5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7EB359F8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18F696B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35CBFE1F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6DE0B357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604D06C4" w14:textId="77777777" w:rsidR="002A48D2" w:rsidRPr="00753B99" w:rsidRDefault="002A48D2" w:rsidP="002A48D2">
                            <w:pPr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7F55E1" id="Text Box 10" o:spid="_x0000_s1031" type="#_x0000_t202" style="position:absolute;margin-left:423pt;margin-top:72.05pt;width:108pt;height:45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" filled="f" stroked="f" strokeweight="0">
                <v:textbox>
                  <w:txbxContent>
                    <w:p w14:paraId="30B60F0D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Program</w:t>
                      </w:r>
                    </w:p>
                    <w:p w14:paraId="536C32F9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78EC5EB5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1EFA474F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028E576D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29BCAD24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64B0EEE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</w:p>
                    <w:p w14:paraId="48888A91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Program</w:t>
                      </w:r>
                    </w:p>
                    <w:p w14:paraId="3938A8CE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DB0AF4B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0E419C87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061E9713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E9677F0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</w:p>
                    <w:p w14:paraId="4D840954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Program</w:t>
                      </w:r>
                    </w:p>
                    <w:p w14:paraId="5D66BEDE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9B5454E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A30A870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7BAA821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ED0D2DA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0C35DF5F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09C701C1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329AEC1B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7C609AFA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21265A7D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76A3604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20A711AB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45D9B45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61A9136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441BB14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78B2CEC5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7EB359F8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18F696B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35CBFE1F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6DE0B357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604D06C4" w14:textId="77777777" w:rsidR="002A48D2" w:rsidRPr="00753B99" w:rsidRDefault="002A48D2" w:rsidP="002A48D2">
                      <w:pPr>
                        <w:rPr>
                          <w:rFonts w:ascii="Times" w:hAnsi="Times"/>
                          <w:b/>
                          <w:color w:val="00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83B23E6" wp14:editId="1BF35BCE">
                <wp:simplePos x="0" y="0"/>
                <wp:positionH relativeFrom="column">
                  <wp:posOffset>7086600</wp:posOffset>
                </wp:positionH>
                <wp:positionV relativeFrom="paragraph">
                  <wp:posOffset>915283</wp:posOffset>
                </wp:positionV>
                <wp:extent cx="1371600" cy="5829300"/>
                <wp:effectExtent l="635" t="2540" r="0" b="0"/>
                <wp:wrapNone/>
                <wp:docPr id="15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582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5804ED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Program</w:t>
                            </w:r>
                          </w:p>
                          <w:p w14:paraId="2FC1B65D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357DE574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39D85A8C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3C168AAC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7D2ABD8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7817629E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</w:p>
                          <w:p w14:paraId="342F4FD8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Program</w:t>
                            </w:r>
                          </w:p>
                          <w:p w14:paraId="1616E278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06FAD6A3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6008D1CD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D659437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CF3EDA7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</w:p>
                          <w:p w14:paraId="44F0FA2E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Helvetica" w:hAnsi="Helvetica" w:cs="CharlotteBold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Program</w:t>
                            </w:r>
                          </w:p>
                          <w:p w14:paraId="6BBAA0BB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71B526F5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DA47D1D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3A60A1F8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2832782B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3338D1A1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25CED652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0B00D08C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394D4CA6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65824236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132FD83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2C347A02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74397C62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C65BDC0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462D5C38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537B8A5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5B365C9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E54B3AC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727DBDA6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CE18649" w14:textId="77777777" w:rsidR="002A48D2" w:rsidRPr="00753B99" w:rsidRDefault="002A48D2" w:rsidP="002A48D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jc w:val="center"/>
                              <w:textAlignment w:val="center"/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</w:pPr>
                            <w:r w:rsidRPr="00753B99">
                              <w:rPr>
                                <w:rFonts w:ascii="Times" w:hAnsi="Times" w:cs="CharlotteBookPlain"/>
                                <w:b/>
                                <w:color w:val="000000"/>
                                <w:sz w:val="18"/>
                                <w:szCs w:val="18"/>
                                <w:lang w:bidi="en-US"/>
                              </w:rPr>
                              <w:t>Name</w:t>
                            </w:r>
                          </w:p>
                          <w:p w14:paraId="52E97775" w14:textId="77777777" w:rsidR="002A48D2" w:rsidRPr="00753B99" w:rsidRDefault="002A48D2" w:rsidP="002A48D2">
                            <w:pPr>
                              <w:rPr>
                                <w:rFonts w:ascii="Times" w:hAnsi="Times"/>
                                <w:b/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3B23E6" id="Text Box 12" o:spid="_x0000_s1032" type="#_x0000_t202" style="position:absolute;margin-left:558pt;margin-top:72.05pt;width:108pt;height:45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" filled="f" stroked="f" strokeweight="0">
                <v:textbox>
                  <w:txbxContent>
                    <w:p w14:paraId="345804ED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Program</w:t>
                      </w:r>
                    </w:p>
                    <w:p w14:paraId="2FC1B65D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357DE574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39D85A8C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3C168AAC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7D2ABD8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7817629E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</w:p>
                    <w:p w14:paraId="342F4FD8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Program</w:t>
                      </w:r>
                    </w:p>
                    <w:p w14:paraId="1616E278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06FAD6A3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6008D1CD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D659437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CF3EDA7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</w:p>
                    <w:p w14:paraId="44F0FA2E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Helvetica" w:hAnsi="Helvetica" w:cs="CharlotteBold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Program</w:t>
                      </w:r>
                    </w:p>
                    <w:p w14:paraId="6BBAA0BB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71B526F5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DA47D1D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3A60A1F8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2832782B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3338D1A1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25CED652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0B00D08C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394D4CA6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65824236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132FD83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2C347A02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74397C62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C65BDC0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462D5C38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537B8A5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5B365C9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E54B3AC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727DBDA6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CE18649" w14:textId="77777777" w:rsidR="002A48D2" w:rsidRPr="00753B99" w:rsidRDefault="002A48D2" w:rsidP="002A48D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jc w:val="center"/>
                        <w:textAlignment w:val="center"/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</w:pPr>
                      <w:r w:rsidRPr="00753B99">
                        <w:rPr>
                          <w:rFonts w:ascii="Times" w:hAnsi="Times" w:cs="CharlotteBookPlain"/>
                          <w:b/>
                          <w:color w:val="000000"/>
                          <w:sz w:val="18"/>
                          <w:szCs w:val="18"/>
                          <w:lang w:bidi="en-US"/>
                        </w:rPr>
                        <w:t>Name</w:t>
                      </w:r>
                    </w:p>
                    <w:p w14:paraId="52E97775" w14:textId="77777777" w:rsidR="002A48D2" w:rsidRPr="00753B99" w:rsidRDefault="002A48D2" w:rsidP="002A48D2">
                      <w:pPr>
                        <w:rPr>
                          <w:rFonts w:ascii="Times" w:hAnsi="Times"/>
                          <w:b/>
                          <w:color w:val="00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42962">
        <w:rPr>
          <w:b/>
          <w:i/>
          <w:noProof/>
        </w:rPr>
        <w:drawing>
          <wp:anchor distT="0" distB="0" distL="114300" distR="114300" simplePos="0" relativeHeight="251658240" behindDoc="0" locked="0" layoutInCell="1" allowOverlap="1" wp14:anchorId="59832458" wp14:editId="1CC65E92">
            <wp:simplePos x="0" y="0"/>
            <wp:positionH relativeFrom="column">
              <wp:posOffset>5883294</wp:posOffset>
            </wp:positionH>
            <wp:positionV relativeFrom="paragraph">
              <wp:posOffset>7886065</wp:posOffset>
            </wp:positionV>
            <wp:extent cx="733425" cy="702310"/>
            <wp:effectExtent l="0" t="0" r="3175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referred 2C 287 Web.eps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70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962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2078C2" wp14:editId="168B0C8F">
                <wp:simplePos x="0" y="0"/>
                <wp:positionH relativeFrom="column">
                  <wp:posOffset>217535</wp:posOffset>
                </wp:positionH>
                <wp:positionV relativeFrom="paragraph">
                  <wp:posOffset>7545070</wp:posOffset>
                </wp:positionV>
                <wp:extent cx="5107305" cy="1257300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7305" cy="1257300"/>
                        </a:xfrm>
                        <a:prstGeom prst="rect">
                          <a:avLst/>
                        </a:prstGeom>
                        <a:solidFill>
                          <a:srgbClr val="234098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6486839A" w14:textId="77777777" w:rsidR="00E45611" w:rsidRPr="00A203E4" w:rsidRDefault="00E45611" w:rsidP="00E45611">
                            <w:pPr>
                              <w:spacing w:line="400" w:lineRule="exact"/>
                              <w:rPr>
                                <w:rFonts w:ascii="Arial" w:hAnsi="Arial" w:cs="Arial"/>
                                <w:bCs/>
                                <w:i/>
                                <w:color w:val="234098"/>
                                <w:sz w:val="30"/>
                              </w:rPr>
                            </w:pPr>
                            <w:r w:rsidRPr="00A203E4">
                              <w:rPr>
                                <w:rFonts w:ascii="Arial" w:hAnsi="Arial" w:cs="Arial"/>
                                <w:bCs/>
                                <w:color w:val="234098"/>
                                <w:sz w:val="30"/>
                              </w:rPr>
                              <w:t>Contact Information</w:t>
                            </w:r>
                          </w:p>
                          <w:p w14:paraId="1773853D" w14:textId="7144CDA9" w:rsidR="00E45611" w:rsidRPr="00E74BE1" w:rsidRDefault="00E45611" w:rsidP="00E45611">
                            <w:pPr>
                              <w:spacing w:line="340" w:lineRule="exact"/>
                              <w:rPr>
                                <w:rFonts w:ascii="Times" w:hAnsi="Times"/>
                                <w:b/>
                                <w:sz w:val="20"/>
                              </w:rPr>
                            </w:pPr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At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vero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eos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accusamus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iusto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odio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dignissimos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ducimus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qui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blanditiis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praesentium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voluptatum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deleniti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atque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corrupti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quos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dolores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et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quas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="002A12E7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olestias</w:t>
                            </w:r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excepturi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sint</w:t>
                            </w:r>
                            <w:proofErr w:type="spellEnd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4561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occ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aecati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cupiditate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non provident.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2078C2" id="_x0000_s1033" type="#_x0000_t202" style="position:absolute;margin-left:17.15pt;margin-top:594.1pt;width:402.15pt;height:9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" fillcolor="#234098" stroked="f">
                <v:fill opacity="0"/>
                <v:textbox>
                  <w:txbxContent>
                    <w:p w14:paraId="6486839A" w14:textId="77777777" w:rsidR="00E45611" w:rsidRPr="00A203E4" w:rsidRDefault="00E45611" w:rsidP="00E45611">
                      <w:pPr>
                        <w:spacing w:line="400" w:lineRule="exact"/>
                        <w:rPr>
                          <w:rFonts w:ascii="Arial" w:hAnsi="Arial" w:cs="Arial"/>
                          <w:bCs/>
                          <w:i/>
                          <w:color w:val="234098"/>
                          <w:sz w:val="30"/>
                        </w:rPr>
                      </w:pPr>
                      <w:r w:rsidRPr="00A203E4">
                        <w:rPr>
                          <w:rFonts w:ascii="Arial" w:hAnsi="Arial" w:cs="Arial"/>
                          <w:bCs/>
                          <w:color w:val="234098"/>
                          <w:sz w:val="30"/>
                        </w:rPr>
                        <w:t>Contact Information</w:t>
                      </w:r>
                    </w:p>
                    <w:p w14:paraId="1773853D" w14:textId="7144CDA9" w:rsidR="00E45611" w:rsidRPr="00E74BE1" w:rsidRDefault="00E45611" w:rsidP="00E45611">
                      <w:pPr>
                        <w:spacing w:line="340" w:lineRule="exact"/>
                        <w:rPr>
                          <w:rFonts w:ascii="Times" w:hAnsi="Times"/>
                          <w:b/>
                          <w:sz w:val="20"/>
                        </w:rPr>
                      </w:pPr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At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vero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eos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accusamus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iusto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odio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dignissimos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ducimus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qui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blanditiis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praesentium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voluptatum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deleniti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atque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corrupti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quos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dolores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et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quas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bookmarkStart w:id="1" w:name="_GoBack"/>
                      <w:bookmarkEnd w:id="1"/>
                      <w:r w:rsidR="002A12E7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olestias</w:t>
                      </w:r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excepturi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sint</w:t>
                      </w:r>
                      <w:proofErr w:type="spellEnd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4561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occ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aecati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cupiditate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non provident.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36289" w:rsidRPr="00DD776D" w:rsidSect="00036C41">
      <w:footerReference w:type="default" r:id="rId12"/>
      <w:footerReference w:type="first" r:id="rId13"/>
      <w:pgSz w:w="15840" w:h="12240" w:orient="landscape"/>
      <w:pgMar w:top="720" w:right="720" w:bottom="720" w:left="720" w:header="432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C3401D0" w14:textId="77777777" w:rsidR="00BB3987" w:rsidRDefault="00BB3987">
      <w:r>
        <w:separator/>
      </w:r>
    </w:p>
  </w:endnote>
  <w:endnote w:type="continuationSeparator" w:id="0">
    <w:p w14:paraId="0DFC1D7A" w14:textId="77777777" w:rsidR="00BB3987" w:rsidRDefault="00BB39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harlotteBoldPlain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harlotteBookPlain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Times-Roman"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DD5C835" w14:textId="68FF29FB" w:rsidR="00C36289" w:rsidRDefault="00C36289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2572B0" w14:textId="77777777" w:rsidR="000934B4" w:rsidRDefault="000934B4" w:rsidP="000934B4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1D2B9F" w14:textId="77777777" w:rsidR="00BB3987" w:rsidRDefault="00BB3987">
      <w:r>
        <w:separator/>
      </w:r>
    </w:p>
  </w:footnote>
  <w:footnote w:type="continuationSeparator" w:id="0">
    <w:p w14:paraId="26C7F8C5" w14:textId="77777777" w:rsidR="00BB3987" w:rsidRDefault="00BB39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B9CA037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90A6BB3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73FCFED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C2FCEF7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2B108E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306CFDC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8CA2BD1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5505D2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80EA2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53C4E28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9F28648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34B4"/>
    <w:rsid w:val="00036C41"/>
    <w:rsid w:val="000934B4"/>
    <w:rsid w:val="000C5594"/>
    <w:rsid w:val="000F0852"/>
    <w:rsid w:val="00124C6A"/>
    <w:rsid w:val="00263849"/>
    <w:rsid w:val="002954A9"/>
    <w:rsid w:val="002A12E7"/>
    <w:rsid w:val="002A48D2"/>
    <w:rsid w:val="00435D01"/>
    <w:rsid w:val="00460382"/>
    <w:rsid w:val="00505A7C"/>
    <w:rsid w:val="00526E0D"/>
    <w:rsid w:val="00574073"/>
    <w:rsid w:val="00587957"/>
    <w:rsid w:val="0060062F"/>
    <w:rsid w:val="006459FA"/>
    <w:rsid w:val="00651BDA"/>
    <w:rsid w:val="006B5B9F"/>
    <w:rsid w:val="00735580"/>
    <w:rsid w:val="007D657F"/>
    <w:rsid w:val="00814E3F"/>
    <w:rsid w:val="00843E4B"/>
    <w:rsid w:val="008558CF"/>
    <w:rsid w:val="00856492"/>
    <w:rsid w:val="00870EE4"/>
    <w:rsid w:val="00A203E4"/>
    <w:rsid w:val="00A53943"/>
    <w:rsid w:val="00AF2BF6"/>
    <w:rsid w:val="00B815FE"/>
    <w:rsid w:val="00BB3987"/>
    <w:rsid w:val="00C36289"/>
    <w:rsid w:val="00C42962"/>
    <w:rsid w:val="00C9571C"/>
    <w:rsid w:val="00DB107B"/>
    <w:rsid w:val="00DD776D"/>
    <w:rsid w:val="00E45611"/>
    <w:rsid w:val="00F17374"/>
    <w:rsid w:val="00F26372"/>
    <w:rsid w:val="00F51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29EA859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262322" w:themeColor="text2"/>
        <w:sz w:val="24"/>
        <w:szCs w:val="24"/>
        <w:lang w:val="en-US" w:eastAsia="ja-JP" w:bidi="ar-SA"/>
      </w:rPr>
    </w:rPrDefault>
    <w:pPrDefault>
      <w:pPr>
        <w:spacing w:after="12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8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A48D2"/>
    <w:pPr>
      <w:spacing w:after="0" w:line="240" w:lineRule="auto"/>
    </w:pPr>
    <w:rPr>
      <w:rFonts w:ascii="Times New Roman" w:eastAsia="Times New Roman" w:hAnsi="Times New Roman" w:cs="Times New Roman"/>
      <w:color w:val="auto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00" w:after="120" w:line="259" w:lineRule="auto"/>
      <w:outlineLvl w:val="0"/>
    </w:pPr>
    <w:rPr>
      <w:rFonts w:asciiTheme="majorHAnsi" w:eastAsiaTheme="majorEastAsia" w:hAnsiTheme="majorHAnsi" w:cstheme="majorBidi"/>
      <w:b/>
      <w:color w:val="3C9E9D" w:themeColor="accent1"/>
      <w:sz w:val="52"/>
      <w:szCs w:val="32"/>
      <w:lang w:eastAsia="ja-JP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300" w:after="120" w:line="259" w:lineRule="auto"/>
      <w:outlineLvl w:val="1"/>
    </w:pPr>
    <w:rPr>
      <w:rFonts w:asciiTheme="majorHAnsi" w:eastAsiaTheme="majorEastAsia" w:hAnsiTheme="majorHAnsi" w:cstheme="majorBidi"/>
      <w:b/>
      <w:i/>
      <w:color w:val="262322" w:themeColor="text2"/>
      <w:sz w:val="36"/>
      <w:szCs w:val="26"/>
      <w:lang w:eastAsia="ja-JP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300" w:after="120" w:line="259" w:lineRule="auto"/>
      <w:outlineLvl w:val="2"/>
    </w:pPr>
    <w:rPr>
      <w:rFonts w:asciiTheme="majorHAnsi" w:eastAsiaTheme="majorEastAsia" w:hAnsiTheme="majorHAnsi" w:cstheme="majorBidi"/>
      <w:b/>
      <w:color w:val="262322" w:themeColor="text2"/>
      <w:sz w:val="34"/>
      <w:lang w:eastAsia="ja-JP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300" w:after="120" w:line="259" w:lineRule="auto"/>
      <w:outlineLvl w:val="3"/>
    </w:pPr>
    <w:rPr>
      <w:rFonts w:asciiTheme="majorHAnsi" w:eastAsiaTheme="majorEastAsia" w:hAnsiTheme="majorHAnsi" w:cstheme="majorBidi"/>
      <w:i/>
      <w:iCs/>
      <w:color w:val="262322" w:themeColor="text2"/>
      <w:sz w:val="36"/>
      <w:lang w:eastAsia="ja-JP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300" w:after="120" w:line="259" w:lineRule="auto"/>
      <w:outlineLvl w:val="4"/>
    </w:pPr>
    <w:rPr>
      <w:rFonts w:asciiTheme="majorHAnsi" w:eastAsiaTheme="majorEastAsia" w:hAnsiTheme="majorHAnsi" w:cstheme="majorBidi"/>
      <w:color w:val="262322" w:themeColor="text2"/>
      <w:sz w:val="30"/>
      <w:lang w:eastAsia="ja-JP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300" w:after="120" w:line="259" w:lineRule="auto"/>
      <w:outlineLvl w:val="5"/>
    </w:pPr>
    <w:rPr>
      <w:rFonts w:asciiTheme="majorHAnsi" w:eastAsiaTheme="majorEastAsia" w:hAnsiTheme="majorHAnsi" w:cstheme="majorBidi"/>
      <w:b/>
      <w:i/>
      <w:color w:val="262322" w:themeColor="text2"/>
      <w:sz w:val="32"/>
      <w:lang w:eastAsia="ja-JP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300" w:after="120" w:line="259" w:lineRule="auto"/>
      <w:outlineLvl w:val="6"/>
    </w:pPr>
    <w:rPr>
      <w:rFonts w:asciiTheme="majorHAnsi" w:eastAsiaTheme="majorEastAsia" w:hAnsiTheme="majorHAnsi" w:cstheme="majorBidi"/>
      <w:b/>
      <w:iCs/>
      <w:color w:val="262322" w:themeColor="text2"/>
      <w:sz w:val="30"/>
      <w:lang w:eastAsia="ja-JP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300" w:after="120" w:line="259" w:lineRule="auto"/>
      <w:outlineLvl w:val="7"/>
    </w:pPr>
    <w:rPr>
      <w:rFonts w:asciiTheme="majorHAnsi" w:eastAsiaTheme="majorEastAsia" w:hAnsiTheme="majorHAnsi" w:cstheme="majorBidi"/>
      <w:b/>
      <w:i/>
      <w:color w:val="978D8A" w:themeColor="text2" w:themeTint="80"/>
      <w:sz w:val="30"/>
      <w:szCs w:val="21"/>
      <w:lang w:eastAsia="ja-JP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300" w:after="120" w:line="259" w:lineRule="auto"/>
      <w:outlineLvl w:val="8"/>
    </w:pPr>
    <w:rPr>
      <w:rFonts w:asciiTheme="majorHAnsi" w:eastAsiaTheme="majorEastAsia" w:hAnsiTheme="majorHAnsi" w:cstheme="majorBidi"/>
      <w:b/>
      <w:iCs/>
      <w:color w:val="262322" w:themeColor="text2"/>
      <w:szCs w:val="21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rPr>
      <w:b w:val="0"/>
      <w:bCs/>
      <w:i w:val="0"/>
      <w:iCs/>
      <w:color w:val="3C9E9D" w:themeColor="accent1"/>
      <w:spacing w:val="0"/>
      <w:u w:val="single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3C9E9D" w:themeColor="accent1"/>
      <w:spacing w:val="0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olor w:val="3C9E9D" w:themeColor="accent1"/>
      <w:sz w:val="52"/>
      <w:szCs w:val="32"/>
    </w:rPr>
  </w:style>
  <w:style w:type="paragraph" w:styleId="Title">
    <w:name w:val="Title"/>
    <w:basedOn w:val="Normal"/>
    <w:link w:val="TitleChar"/>
    <w:uiPriority w:val="8"/>
    <w:qFormat/>
    <w:pPr>
      <w:spacing w:after="720"/>
      <w:contextualSpacing/>
    </w:pPr>
    <w:rPr>
      <w:rFonts w:asciiTheme="majorHAnsi" w:eastAsiaTheme="majorEastAsia" w:hAnsiTheme="majorHAnsi" w:cstheme="majorBidi"/>
      <w:b/>
      <w:caps/>
      <w:color w:val="262322" w:themeColor="text2"/>
      <w:kern w:val="28"/>
      <w:sz w:val="100"/>
      <w:szCs w:val="56"/>
      <w:lang w:eastAsia="ja-JP"/>
    </w:rPr>
  </w:style>
  <w:style w:type="character" w:customStyle="1" w:styleId="TitleChar">
    <w:name w:val="Title Char"/>
    <w:basedOn w:val="DefaultParagraphFont"/>
    <w:link w:val="Title"/>
    <w:uiPriority w:val="8"/>
    <w:rPr>
      <w:rFonts w:asciiTheme="majorHAnsi" w:eastAsiaTheme="majorEastAsia" w:hAnsiTheme="majorHAnsi" w:cstheme="majorBidi"/>
      <w:b/>
      <w:caps/>
      <w:kern w:val="28"/>
      <w:sz w:val="100"/>
      <w:szCs w:val="56"/>
    </w:rPr>
  </w:style>
  <w:style w:type="paragraph" w:styleId="Header">
    <w:name w:val="header"/>
    <w:basedOn w:val="Normal"/>
    <w:link w:val="HeaderChar"/>
    <w:uiPriority w:val="99"/>
    <w:unhideWhenUsed/>
    <w:rPr>
      <w:rFonts w:asciiTheme="minorHAnsi" w:eastAsiaTheme="minorHAnsi" w:hAnsiTheme="minorHAnsi" w:cstheme="minorBidi"/>
      <w:color w:val="262322" w:themeColor="text2"/>
      <w:lang w:eastAsia="ja-JP"/>
    </w:r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jc w:val="right"/>
    </w:pPr>
    <w:rPr>
      <w:rFonts w:asciiTheme="minorHAnsi" w:eastAsiaTheme="minorHAnsi" w:hAnsiTheme="minorHAnsi" w:cstheme="minorBidi"/>
      <w:color w:val="262322" w:themeColor="text2"/>
      <w:lang w:eastAsia="ja-JP"/>
    </w:r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/>
    </w:pPr>
    <w:rPr>
      <w:rFonts w:asciiTheme="minorHAnsi" w:eastAsiaTheme="minorHAnsi" w:hAnsiTheme="minorHAnsi" w:cstheme="minorBidi"/>
      <w:b/>
      <w:i/>
      <w:iCs/>
      <w:color w:val="3C9E9D" w:themeColor="accent1"/>
      <w:sz w:val="20"/>
      <w:szCs w:val="18"/>
      <w:lang w:eastAsia="ja-JP"/>
    </w:rPr>
  </w:style>
  <w:style w:type="character" w:styleId="Emphasis">
    <w:name w:val="Emphasis"/>
    <w:basedOn w:val="DefaultParagraphFont"/>
    <w:uiPriority w:val="20"/>
    <w:semiHidden/>
    <w:unhideWhenUsed/>
    <w:qFormat/>
    <w:rPr>
      <w:b/>
      <w:iCs/>
      <w:color w:val="262322" w:themeColor="text2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/>
      <w:iCs/>
      <w:color w:val="262322" w:themeColor="text2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200" w:after="200" w:line="259" w:lineRule="auto"/>
    </w:pPr>
    <w:rPr>
      <w:rFonts w:asciiTheme="minorHAnsi" w:eastAsiaTheme="minorHAnsi" w:hAnsiTheme="minorHAnsi" w:cstheme="minorBidi"/>
      <w:b/>
      <w:i/>
      <w:iCs/>
      <w:color w:val="3C9E9D" w:themeColor="accent1"/>
      <w:sz w:val="30"/>
      <w:lang w:eastAsia="ja-JP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color w:val="3C9E9D" w:themeColor="accent1"/>
      <w:sz w:val="30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 w:after="200" w:line="259" w:lineRule="auto"/>
    </w:pPr>
    <w:rPr>
      <w:rFonts w:asciiTheme="minorHAnsi" w:eastAsiaTheme="minorHAnsi" w:hAnsiTheme="minorHAnsi" w:cstheme="minorBidi"/>
      <w:b/>
      <w:iCs/>
      <w:color w:val="3C9E9D" w:themeColor="accent1"/>
      <w:sz w:val="30"/>
      <w:lang w:eastAsia="ja-JP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b/>
      <w:iCs/>
      <w:color w:val="3C9E9D" w:themeColor="accent1"/>
      <w:sz w:val="30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i/>
      <w:caps/>
      <w:smallCaps w:val="0"/>
      <w:color w:val="262322" w:themeColor="text2"/>
    </w:rPr>
  </w:style>
  <w:style w:type="paragraph" w:styleId="Subtitle">
    <w:name w:val="Subtitle"/>
    <w:basedOn w:val="Normal"/>
    <w:link w:val="SubtitleChar"/>
    <w:uiPriority w:val="11"/>
    <w:semiHidden/>
    <w:unhideWhenUsed/>
    <w:qFormat/>
    <w:pPr>
      <w:numPr>
        <w:ilvl w:val="1"/>
      </w:numPr>
      <w:spacing w:after="600" w:line="259" w:lineRule="auto"/>
      <w:contextualSpacing/>
    </w:pPr>
    <w:rPr>
      <w:rFonts w:asciiTheme="minorHAnsi" w:eastAsiaTheme="minorEastAsia" w:hAnsiTheme="minorHAnsi" w:cstheme="minorBidi"/>
      <w:b/>
      <w:i/>
      <w:color w:val="978D8A" w:themeColor="text2" w:themeTint="80"/>
      <w:sz w:val="52"/>
      <w:szCs w:val="22"/>
      <w:lang w:eastAsia="ja-JP"/>
    </w:rPr>
  </w:style>
  <w:style w:type="character" w:customStyle="1" w:styleId="SubtitleChar">
    <w:name w:val="Subtitle Char"/>
    <w:basedOn w:val="DefaultParagraphFont"/>
    <w:link w:val="Subtitle"/>
    <w:uiPriority w:val="11"/>
    <w:semiHidden/>
    <w:rPr>
      <w:rFonts w:eastAsiaTheme="minorEastAsia"/>
      <w:b/>
      <w:i/>
      <w:color w:val="978D8A" w:themeColor="text2" w:themeTint="80"/>
      <w:sz w:val="52"/>
      <w:szCs w:val="22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262322" w:themeColor="text2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3C9E9D" w:themeColor="accen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i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sz w:val="3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sz w:val="36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sz w:val="3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i/>
      <w:sz w:val="32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Cs/>
      <w:sz w:val="3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b/>
      <w:i/>
      <w:color w:val="978D8A" w:themeColor="text2" w:themeTint="80"/>
      <w:sz w:val="3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b/>
      <w:iCs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emf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image" Target="media/image2.emf"/><Relationship Id="rId10" Type="http://schemas.openxmlformats.org/officeDocument/2006/relationships/image" Target="media/image3.t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arlenemiller/Library/Containers/com.microsoft.Word/Data/Library/Caches/TM10002084/Menu.dotx" TargetMode="External"/></Relationships>
</file>

<file path=word/theme/theme1.xml><?xml version="1.0" encoding="utf-8"?>
<a:theme xmlns:a="http://schemas.openxmlformats.org/drawingml/2006/main" name="Office Theme">
  <a:themeElements>
    <a:clrScheme name="Menu">
      <a:dk1>
        <a:sysClr val="windowText" lastClr="000000"/>
      </a:dk1>
      <a:lt1>
        <a:sysClr val="window" lastClr="FFFFFF"/>
      </a:lt1>
      <a:dk2>
        <a:srgbClr val="262322"/>
      </a:dk2>
      <a:lt2>
        <a:srgbClr val="F9F8F6"/>
      </a:lt2>
      <a:accent1>
        <a:srgbClr val="3C9E9D"/>
      </a:accent1>
      <a:accent2>
        <a:srgbClr val="E8BC44"/>
      </a:accent2>
      <a:accent3>
        <a:srgbClr val="8B7F61"/>
      </a:accent3>
      <a:accent4>
        <a:srgbClr val="F2796F"/>
      </a:accent4>
      <a:accent5>
        <a:srgbClr val="ABCA66"/>
      </a:accent5>
      <a:accent6>
        <a:srgbClr val="9475A0"/>
      </a:accent6>
      <a:hlink>
        <a:srgbClr val="3C9E9D"/>
      </a:hlink>
      <a:folHlink>
        <a:srgbClr val="9475A0"/>
      </a:folHlink>
    </a:clrScheme>
    <a:fontScheme name="Cambria">
      <a:maj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3AE437C-A910-7C4B-8C34-55B2C944EE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Menu.dotx</Template>
  <TotalTime>36</TotalTime>
  <Pages>2</Pages>
  <Words>2</Words>
  <Characters>12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Quong</dc:creator>
  <cp:keywords/>
  <dc:description/>
  <cp:lastModifiedBy>Daniel Quong</cp:lastModifiedBy>
  <cp:revision>25</cp:revision>
  <cp:lastPrinted>2016-10-07T19:58:00Z</cp:lastPrinted>
  <dcterms:created xsi:type="dcterms:W3CDTF">2016-10-07T18:55:00Z</dcterms:created>
  <dcterms:modified xsi:type="dcterms:W3CDTF">2017-02-06T15:43:00Z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TF10002047</vt:lpwstr>
  </property>
</Properties>
</file>